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109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26"/>
        <w:gridCol w:w="6254"/>
      </w:tblGrid>
      <w:tr w:rsidR="006C29FC" w:rsidRPr="00E05DA2" w14:paraId="28A35442" w14:textId="77777777" w:rsidTr="00B43A48">
        <w:trPr>
          <w:trHeight w:val="2198"/>
        </w:trPr>
        <w:tc>
          <w:tcPr>
            <w:tcW w:w="4726" w:type="dxa"/>
          </w:tcPr>
          <w:p w14:paraId="16CA6E72" w14:textId="77777777" w:rsidR="006C29FC" w:rsidRPr="00E05DA2" w:rsidRDefault="006C29FC" w:rsidP="00B43A48">
            <w:pPr>
              <w:pStyle w:val="Head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05DA2">
              <w:rPr>
                <w:rFonts w:ascii="Times New Roman" w:hAnsi="Times New Roman" w:cs="Times New Roman"/>
                <w:b/>
                <w:sz w:val="32"/>
                <w:szCs w:val="32"/>
              </w:rPr>
              <w:t>COUNTY OF GREENE</w:t>
            </w:r>
          </w:p>
          <w:p w14:paraId="6EFBCC26" w14:textId="77777777" w:rsidR="006C29FC" w:rsidRPr="00E05DA2" w:rsidRDefault="006C29FC" w:rsidP="00B43A48">
            <w:pPr>
              <w:pStyle w:val="Head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05DA2">
              <w:rPr>
                <w:rFonts w:ascii="Times New Roman" w:hAnsi="Times New Roman" w:cs="Times New Roman"/>
                <w:b/>
                <w:sz w:val="32"/>
                <w:szCs w:val="32"/>
              </w:rPr>
              <w:t>GREENE COUNTY PRISON</w:t>
            </w:r>
          </w:p>
          <w:p w14:paraId="37A43531" w14:textId="77777777" w:rsidR="006C29FC" w:rsidRPr="00E05DA2" w:rsidRDefault="006C29FC" w:rsidP="00B43A48">
            <w:pPr>
              <w:pStyle w:val="Header"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3199708B" w14:textId="77777777" w:rsidR="006C29FC" w:rsidRPr="00E05DA2" w:rsidRDefault="006C29FC" w:rsidP="00B43A48">
            <w:pPr>
              <w:pStyle w:val="Head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Jerad Cline</w:t>
            </w:r>
          </w:p>
          <w:p w14:paraId="667F52DE" w14:textId="77777777" w:rsidR="006C29FC" w:rsidRPr="00E05DA2" w:rsidRDefault="006C29FC" w:rsidP="00B43A48">
            <w:pPr>
              <w:pStyle w:val="Header"/>
              <w:rPr>
                <w:rFonts w:ascii="Times New Roman" w:hAnsi="Times New Roman" w:cs="Times New Roman"/>
                <w:sz w:val="18"/>
                <w:szCs w:val="18"/>
              </w:rPr>
            </w:pPr>
            <w:r w:rsidRPr="00E05DA2">
              <w:rPr>
                <w:rFonts w:ascii="Times New Roman" w:hAnsi="Times New Roman" w:cs="Times New Roman"/>
                <w:sz w:val="18"/>
                <w:szCs w:val="18"/>
              </w:rPr>
              <w:t>Deputy Warden</w:t>
            </w:r>
          </w:p>
          <w:p w14:paraId="3D9B0EB4" w14:textId="77777777" w:rsidR="006C29FC" w:rsidRPr="00E05DA2" w:rsidRDefault="006C29FC" w:rsidP="00B43A48">
            <w:pPr>
              <w:pStyle w:val="Header"/>
              <w:rPr>
                <w:rFonts w:ascii="Times New Roman" w:hAnsi="Times New Roman" w:cs="Times New Roman"/>
              </w:rPr>
            </w:pPr>
          </w:p>
        </w:tc>
        <w:tc>
          <w:tcPr>
            <w:tcW w:w="6254" w:type="dxa"/>
          </w:tcPr>
          <w:p w14:paraId="008FD321" w14:textId="77777777" w:rsidR="006C29FC" w:rsidRPr="00E05DA2" w:rsidRDefault="006C29FC" w:rsidP="00B43A48">
            <w:pPr>
              <w:pStyle w:val="Header"/>
              <w:rPr>
                <w:rFonts w:ascii="Times New Roman" w:hAnsi="Times New Roman" w:cs="Times New Roman"/>
              </w:rPr>
            </w:pPr>
            <w:r>
              <w:rPr>
                <w:noProof/>
              </w:rPr>
              <w:drawing>
                <wp:inline distT="0" distB="0" distL="0" distR="0" wp14:anchorId="3C61D881" wp14:editId="10BB9805">
                  <wp:extent cx="1098550" cy="1267558"/>
                  <wp:effectExtent l="0" t="0" r="6350" b="889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CP Logo Shield JPEG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4333" cy="12857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29FC" w:rsidRPr="00E05DA2" w14:paraId="4459997B" w14:textId="77777777" w:rsidTr="00B43A48">
        <w:trPr>
          <w:trHeight w:val="652"/>
        </w:trPr>
        <w:tc>
          <w:tcPr>
            <w:tcW w:w="10980" w:type="dxa"/>
            <w:gridSpan w:val="2"/>
          </w:tcPr>
          <w:p w14:paraId="1CE43575" w14:textId="77777777" w:rsidR="006C29FC" w:rsidRPr="00E05DA2" w:rsidRDefault="006C29FC" w:rsidP="00B43A48">
            <w:pPr>
              <w:pStyle w:val="Header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5DA2">
              <w:rPr>
                <w:rFonts w:ascii="Times New Roman" w:hAnsi="Times New Roman" w:cs="Times New Roman"/>
                <w:sz w:val="18"/>
                <w:szCs w:val="18"/>
              </w:rPr>
              <w:t>855 Rolling Meadows Road • Waynesburg, Pennsylvania 15370</w:t>
            </w:r>
          </w:p>
          <w:p w14:paraId="79E3816F" w14:textId="77777777" w:rsidR="006C29FC" w:rsidRPr="00E05DA2" w:rsidRDefault="006C29FC" w:rsidP="00B43A48">
            <w:pPr>
              <w:pStyle w:val="Header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5DA2">
              <w:rPr>
                <w:rFonts w:ascii="Times New Roman" w:hAnsi="Times New Roman" w:cs="Times New Roman"/>
                <w:sz w:val="18"/>
                <w:szCs w:val="18"/>
              </w:rPr>
              <w:t>Phone: 724-627-7780 • Fax: 724-852-2536</w:t>
            </w:r>
          </w:p>
          <w:p w14:paraId="27E9832A" w14:textId="77777777" w:rsidR="006C29FC" w:rsidRPr="00E05DA2" w:rsidRDefault="006C29FC" w:rsidP="00B43A48">
            <w:pPr>
              <w:pStyle w:val="Header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www.co.greene.pa.us</w:t>
            </w:r>
          </w:p>
        </w:tc>
      </w:tr>
    </w:tbl>
    <w:p w14:paraId="277BF4DE" w14:textId="77777777" w:rsidR="00427043" w:rsidRDefault="00427043" w:rsidP="00427043">
      <w:pPr>
        <w:pStyle w:val="Default"/>
      </w:pPr>
    </w:p>
    <w:p w14:paraId="235A5FE6" w14:textId="77777777" w:rsidR="006C29FC" w:rsidRDefault="006C29FC" w:rsidP="00427043">
      <w:pPr>
        <w:pStyle w:val="Default"/>
        <w:jc w:val="center"/>
        <w:rPr>
          <w:b/>
          <w:bCs/>
          <w:sz w:val="28"/>
          <w:szCs w:val="28"/>
        </w:rPr>
      </w:pPr>
    </w:p>
    <w:p w14:paraId="596DAF61" w14:textId="48F61397" w:rsidR="00427043" w:rsidRDefault="00427043" w:rsidP="00427043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GREENE COUNTY PRISON BOARD</w:t>
      </w:r>
    </w:p>
    <w:p w14:paraId="5FEE080F" w14:textId="577E4A69" w:rsidR="00427043" w:rsidRDefault="00427043" w:rsidP="00427043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AGENDA</w:t>
      </w:r>
    </w:p>
    <w:p w14:paraId="22F98493" w14:textId="5783AC25" w:rsidR="00427043" w:rsidRDefault="00427043" w:rsidP="00427043">
      <w:pPr>
        <w:pStyle w:val="Default"/>
        <w:jc w:val="center"/>
        <w:rPr>
          <w:sz w:val="28"/>
          <w:szCs w:val="28"/>
        </w:rPr>
      </w:pPr>
    </w:p>
    <w:sdt>
      <w:sdtPr>
        <w:rPr>
          <w:sz w:val="28"/>
          <w:szCs w:val="28"/>
        </w:rPr>
        <w:alias w:val="Date of Prison Board Meeting"/>
        <w:tag w:val="Date of Prison Board Meeting"/>
        <w:id w:val="891921454"/>
        <w:placeholder>
          <w:docPart w:val="DefaultPlaceholder_-1854013440"/>
        </w:placeholder>
        <w:text/>
      </w:sdtPr>
      <w:sdtEndPr/>
      <w:sdtContent>
        <w:p w14:paraId="716FF00A" w14:textId="48EF5603" w:rsidR="004F7070" w:rsidRPr="004F7070" w:rsidRDefault="00CF4F7C" w:rsidP="00427043">
          <w:pPr>
            <w:pStyle w:val="Default"/>
            <w:jc w:val="center"/>
            <w:rPr>
              <w:i/>
              <w:iCs/>
              <w:sz w:val="28"/>
              <w:szCs w:val="28"/>
            </w:rPr>
          </w:pPr>
          <w:r>
            <w:rPr>
              <w:sz w:val="28"/>
              <w:szCs w:val="28"/>
            </w:rPr>
            <w:t>July 16, 2024</w:t>
          </w:r>
        </w:p>
      </w:sdtContent>
    </w:sdt>
    <w:p w14:paraId="79DB8984" w14:textId="7172EEDA" w:rsidR="00E876E7" w:rsidRDefault="00E876E7" w:rsidP="00427043">
      <w:pPr>
        <w:jc w:val="center"/>
        <w:rPr>
          <w:sz w:val="23"/>
          <w:szCs w:val="23"/>
        </w:rPr>
      </w:pPr>
    </w:p>
    <w:p w14:paraId="2794E6FA" w14:textId="07C3B26A" w:rsidR="00427043" w:rsidRPr="0039213E" w:rsidRDefault="00427043" w:rsidP="00427043">
      <w:pPr>
        <w:rPr>
          <w:b/>
          <w:sz w:val="28"/>
          <w:szCs w:val="28"/>
          <w:u w:val="single"/>
        </w:rPr>
      </w:pPr>
      <w:r w:rsidRPr="0039213E">
        <w:rPr>
          <w:b/>
          <w:sz w:val="28"/>
          <w:szCs w:val="28"/>
          <w:u w:val="single"/>
        </w:rPr>
        <w:t>MOTIONS</w:t>
      </w:r>
    </w:p>
    <w:p w14:paraId="166DC15E" w14:textId="26F6C452" w:rsidR="00427043" w:rsidRPr="008640B0" w:rsidRDefault="00427043" w:rsidP="00427043">
      <w:pPr>
        <w:pStyle w:val="ListParagraph"/>
        <w:numPr>
          <w:ilvl w:val="0"/>
          <w:numId w:val="1"/>
        </w:numPr>
      </w:pPr>
      <w:r w:rsidRPr="00411C90">
        <w:rPr>
          <w:sz w:val="24"/>
          <w:szCs w:val="24"/>
        </w:rPr>
        <w:t>To approve the minutes from the</w:t>
      </w:r>
      <w:r>
        <w:t xml:space="preserve"> </w:t>
      </w:r>
      <w:sdt>
        <w:sdtPr>
          <w:alias w:val="Date of Previous Prison Board Meeting"/>
          <w:tag w:val="Date of Previous Prison Board Meeting"/>
          <w:id w:val="1481729231"/>
          <w:placeholder>
            <w:docPart w:val="DefaultPlaceholder_-1854013440"/>
          </w:placeholder>
          <w:text/>
        </w:sdtPr>
        <w:sdtEndPr/>
        <w:sdtContent>
          <w:r w:rsidR="008640B0">
            <w:t xml:space="preserve">June, 2024 </w:t>
          </w:r>
        </w:sdtContent>
      </w:sdt>
      <w:r w:rsidR="004F7070">
        <w:t xml:space="preserve"> </w:t>
      </w:r>
      <w:r w:rsidRPr="00411C90">
        <w:rPr>
          <w:sz w:val="24"/>
          <w:szCs w:val="24"/>
        </w:rPr>
        <w:t>Prison Board meeting.</w:t>
      </w:r>
    </w:p>
    <w:p w14:paraId="305FB380" w14:textId="79B24012" w:rsidR="008640B0" w:rsidRPr="00DE26EF" w:rsidRDefault="008640B0" w:rsidP="00427043">
      <w:pPr>
        <w:pStyle w:val="ListParagraph"/>
        <w:numPr>
          <w:ilvl w:val="0"/>
          <w:numId w:val="1"/>
        </w:numPr>
      </w:pPr>
      <w:r>
        <w:rPr>
          <w:sz w:val="24"/>
          <w:szCs w:val="24"/>
        </w:rPr>
        <w:t>To approve the updated procedures numbered 29 and</w:t>
      </w:r>
      <w:r w:rsidR="00F10E8C">
        <w:rPr>
          <w:sz w:val="24"/>
          <w:szCs w:val="24"/>
        </w:rPr>
        <w:t xml:space="preserve"> 38</w:t>
      </w:r>
    </w:p>
    <w:p w14:paraId="2EF9164B" w14:textId="77777777" w:rsidR="006C29FC" w:rsidRPr="00D70ED2" w:rsidRDefault="006C29FC" w:rsidP="00427043">
      <w:pPr>
        <w:rPr>
          <w:b/>
          <w:sz w:val="20"/>
          <w:szCs w:val="20"/>
          <w:u w:val="single"/>
        </w:rPr>
      </w:pPr>
    </w:p>
    <w:p w14:paraId="0F066952" w14:textId="234BD362" w:rsidR="00427043" w:rsidRDefault="00427043" w:rsidP="00427043">
      <w:pPr>
        <w:rPr>
          <w:b/>
          <w:sz w:val="28"/>
          <w:szCs w:val="28"/>
          <w:u w:val="single"/>
        </w:rPr>
      </w:pPr>
      <w:r w:rsidRPr="0039213E">
        <w:rPr>
          <w:b/>
          <w:sz w:val="28"/>
          <w:szCs w:val="28"/>
          <w:u w:val="single"/>
        </w:rPr>
        <w:t>SECURITY</w:t>
      </w:r>
    </w:p>
    <w:p w14:paraId="06942466" w14:textId="6C066019" w:rsidR="00427043" w:rsidRDefault="00427043" w:rsidP="00427043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There were </w:t>
      </w:r>
      <w:sdt>
        <w:sdtPr>
          <w:rPr>
            <w:sz w:val="24"/>
            <w:szCs w:val="24"/>
          </w:rPr>
          <w:alias w:val="Number of EOR's "/>
          <w:tag w:val="Number of EOR's "/>
          <w:id w:val="1841880265"/>
          <w:placeholder>
            <w:docPart w:val="DefaultPlaceholder_-1854013440"/>
          </w:placeholder>
          <w:text/>
        </w:sdtPr>
        <w:sdtEndPr/>
        <w:sdtContent>
          <w:r w:rsidR="008640B0">
            <w:rPr>
              <w:sz w:val="24"/>
              <w:szCs w:val="24"/>
            </w:rPr>
            <w:t xml:space="preserve">Nine (9) </w:t>
          </w:r>
        </w:sdtContent>
      </w:sdt>
      <w:r w:rsidR="004F7070">
        <w:rPr>
          <w:sz w:val="24"/>
          <w:szCs w:val="24"/>
        </w:rPr>
        <w:t xml:space="preserve"> </w:t>
      </w:r>
      <w:r>
        <w:rPr>
          <w:sz w:val="24"/>
          <w:szCs w:val="24"/>
        </w:rPr>
        <w:t>reportable</w:t>
      </w:r>
      <w:r w:rsidRPr="000B0621">
        <w:rPr>
          <w:sz w:val="24"/>
          <w:szCs w:val="24"/>
        </w:rPr>
        <w:t xml:space="preserve"> Extraordinary Occurrence Report</w:t>
      </w:r>
      <w:r>
        <w:rPr>
          <w:sz w:val="24"/>
          <w:szCs w:val="24"/>
        </w:rPr>
        <w:t>s</w:t>
      </w:r>
      <w:r w:rsidRPr="000B0621">
        <w:rPr>
          <w:sz w:val="24"/>
          <w:szCs w:val="24"/>
        </w:rPr>
        <w:t xml:space="preserve"> (EOR)</w:t>
      </w:r>
      <w:r>
        <w:rPr>
          <w:sz w:val="24"/>
          <w:szCs w:val="24"/>
        </w:rPr>
        <w:t xml:space="preserve"> </w:t>
      </w:r>
      <w:r w:rsidRPr="000B0621">
        <w:rPr>
          <w:sz w:val="24"/>
          <w:szCs w:val="24"/>
        </w:rPr>
        <w:t>submitted to the Pennsylvania Department of Corrections for</w:t>
      </w:r>
      <w:r>
        <w:rPr>
          <w:sz w:val="24"/>
          <w:szCs w:val="24"/>
        </w:rPr>
        <w:t xml:space="preserve"> the Month of </w:t>
      </w:r>
      <w:sdt>
        <w:sdtPr>
          <w:rPr>
            <w:sz w:val="24"/>
            <w:szCs w:val="24"/>
          </w:rPr>
          <w:alias w:val="Previous Month and Year"/>
          <w:tag w:val="Previous Month and Year"/>
          <w:id w:val="873583305"/>
          <w:placeholder>
            <w:docPart w:val="DefaultPlaceholder_-1854013440"/>
          </w:placeholder>
          <w:text/>
        </w:sdtPr>
        <w:sdtEndPr/>
        <w:sdtContent>
          <w:r w:rsidR="008640B0">
            <w:rPr>
              <w:sz w:val="24"/>
              <w:szCs w:val="24"/>
            </w:rPr>
            <w:t>June, 2024</w:t>
          </w:r>
        </w:sdtContent>
      </w:sdt>
      <w:r w:rsidR="000E5505">
        <w:rPr>
          <w:sz w:val="24"/>
          <w:szCs w:val="24"/>
        </w:rPr>
        <w:t>.</w:t>
      </w:r>
    </w:p>
    <w:p w14:paraId="7C45030A" w14:textId="77777777" w:rsidR="00427043" w:rsidRDefault="00427043" w:rsidP="00427043">
      <w:pPr>
        <w:pStyle w:val="ListParagraph"/>
        <w:ind w:left="720"/>
        <w:rPr>
          <w:sz w:val="24"/>
          <w:szCs w:val="24"/>
        </w:rPr>
      </w:pPr>
    </w:p>
    <w:p w14:paraId="564A82C9" w14:textId="6F10A13C" w:rsidR="00CA013C" w:rsidRDefault="00CA013C" w:rsidP="00CA013C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The facility issued </w:t>
      </w:r>
      <w:sdt>
        <w:sdtPr>
          <w:rPr>
            <w:sz w:val="24"/>
            <w:szCs w:val="24"/>
          </w:rPr>
          <w:alias w:val="Number of Major Misconducts"/>
          <w:tag w:val="Number of Major Misconducts"/>
          <w:id w:val="-1652670744"/>
          <w:placeholder>
            <w:docPart w:val="81A1D638F8CB481F86B39C2770C0F78C"/>
          </w:placeholder>
          <w:text/>
        </w:sdtPr>
        <w:sdtEndPr/>
        <w:sdtContent>
          <w:r w:rsidR="008640B0">
            <w:rPr>
              <w:sz w:val="24"/>
              <w:szCs w:val="24"/>
            </w:rPr>
            <w:t>Twenty-Three (23)</w:t>
          </w:r>
        </w:sdtContent>
      </w:sdt>
      <w:r>
        <w:rPr>
          <w:sz w:val="24"/>
          <w:szCs w:val="24"/>
        </w:rPr>
        <w:t xml:space="preserve"> major misconducts and </w:t>
      </w:r>
      <w:sdt>
        <w:sdtPr>
          <w:rPr>
            <w:sz w:val="24"/>
            <w:szCs w:val="24"/>
          </w:rPr>
          <w:alias w:val="Number of Minor Misconducts"/>
          <w:tag w:val="Number of Minor Misconducts"/>
          <w:id w:val="-297612571"/>
          <w:placeholder>
            <w:docPart w:val="81A1D638F8CB481F86B39C2770C0F78C"/>
          </w:placeholder>
          <w:text/>
        </w:sdtPr>
        <w:sdtEndPr/>
        <w:sdtContent>
          <w:r w:rsidR="008640B0">
            <w:rPr>
              <w:sz w:val="24"/>
              <w:szCs w:val="24"/>
            </w:rPr>
            <w:t xml:space="preserve">Twenty-Nine (29) </w:t>
          </w:r>
        </w:sdtContent>
      </w:sdt>
      <w:r>
        <w:rPr>
          <w:sz w:val="24"/>
          <w:szCs w:val="24"/>
        </w:rPr>
        <w:t xml:space="preserve"> minor misconducts for the month of </w:t>
      </w:r>
      <w:sdt>
        <w:sdtPr>
          <w:rPr>
            <w:sz w:val="24"/>
            <w:szCs w:val="24"/>
          </w:rPr>
          <w:alias w:val="Previous Month and Year"/>
          <w:tag w:val="Previous Month and Year"/>
          <w:id w:val="713001150"/>
          <w:placeholder>
            <w:docPart w:val="81A1D638F8CB481F86B39C2770C0F78C"/>
          </w:placeholder>
          <w:text/>
        </w:sdtPr>
        <w:sdtEndPr/>
        <w:sdtContent>
          <w:r w:rsidR="000E5505">
            <w:rPr>
              <w:sz w:val="24"/>
              <w:szCs w:val="24"/>
            </w:rPr>
            <w:t>June, 2024</w:t>
          </w:r>
        </w:sdtContent>
      </w:sdt>
      <w:r>
        <w:rPr>
          <w:sz w:val="24"/>
          <w:szCs w:val="24"/>
        </w:rPr>
        <w:t>.</w:t>
      </w:r>
    </w:p>
    <w:p w14:paraId="23A9BF1B" w14:textId="77777777" w:rsidR="00CA013C" w:rsidRPr="00CA013C" w:rsidRDefault="00CA013C" w:rsidP="00CA013C">
      <w:pPr>
        <w:pStyle w:val="ListParagraph"/>
        <w:rPr>
          <w:sz w:val="24"/>
          <w:szCs w:val="24"/>
        </w:rPr>
      </w:pPr>
    </w:p>
    <w:p w14:paraId="66E62993" w14:textId="24D8FDDC" w:rsidR="00427043" w:rsidRDefault="00427043" w:rsidP="00427043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TREATMENT</w:t>
      </w:r>
    </w:p>
    <w:sdt>
      <w:sdtPr>
        <w:alias w:val="List all Treatment Related items here"/>
        <w:tag w:val="List all Treatment Related items here"/>
        <w:id w:val="2094891294"/>
        <w:placeholder>
          <w:docPart w:val="DefaultPlaceholder_-1854013440"/>
        </w:placeholder>
        <w:text/>
      </w:sdtPr>
      <w:sdtEndPr/>
      <w:sdtContent>
        <w:p w14:paraId="2E8AF0FD" w14:textId="3FBE6760" w:rsidR="006C29FC" w:rsidRPr="00D70ED2" w:rsidRDefault="009B39B2" w:rsidP="00D70ED2">
          <w:pPr>
            <w:pStyle w:val="ListParagraph"/>
            <w:ind w:left="720"/>
            <w:rPr>
              <w:bCs/>
              <w:sz w:val="24"/>
              <w:szCs w:val="24"/>
            </w:rPr>
          </w:pPr>
          <w:r>
            <w:t xml:space="preserve">The application to expand the MAT Program via a County Jail Vivitrol Program was submitted on July 10th, 2024. </w:t>
          </w:r>
        </w:p>
      </w:sdtContent>
    </w:sdt>
    <w:p w14:paraId="345819EB" w14:textId="6A97019A" w:rsidR="00D70ED2" w:rsidRDefault="009B39B2" w:rsidP="006C29FC">
      <w:pPr>
        <w:rPr>
          <w:bCs/>
        </w:rPr>
      </w:pPr>
      <w:r>
        <w:rPr>
          <w:bCs/>
        </w:rPr>
        <w:tab/>
      </w:r>
    </w:p>
    <w:p w14:paraId="3CA648C0" w14:textId="643DC05A" w:rsidR="009B39B2" w:rsidRPr="00677CFD" w:rsidRDefault="009B39B2" w:rsidP="00677CFD">
      <w:pPr>
        <w:rPr>
          <w:bCs/>
        </w:rPr>
      </w:pPr>
      <w:r>
        <w:rPr>
          <w:bCs/>
        </w:rPr>
        <w:tab/>
      </w:r>
      <w:r w:rsidRPr="009B39B2">
        <w:rPr>
          <w:bCs/>
        </w:rPr>
        <w:t xml:space="preserve">The following County assets visited the facility during the month of </w:t>
      </w:r>
      <w:r w:rsidR="00677CFD">
        <w:rPr>
          <w:bCs/>
        </w:rPr>
        <w:t>June</w:t>
      </w:r>
      <w:r w:rsidRPr="009B39B2">
        <w:rPr>
          <w:bCs/>
        </w:rPr>
        <w:t>, 2024</w:t>
      </w:r>
      <w:r w:rsidR="00677CFD">
        <w:rPr>
          <w:bCs/>
        </w:rPr>
        <w:t>:</w:t>
      </w:r>
    </w:p>
    <w:p w14:paraId="5241D29A" w14:textId="78FD7118" w:rsidR="009B39B2" w:rsidRPr="009B39B2" w:rsidRDefault="009B39B2" w:rsidP="009B39B2">
      <w:pPr>
        <w:pStyle w:val="ListParagraph"/>
        <w:numPr>
          <w:ilvl w:val="0"/>
          <w:numId w:val="9"/>
        </w:numPr>
        <w:ind w:left="1350"/>
        <w:rPr>
          <w:bCs/>
        </w:rPr>
      </w:pPr>
      <w:r w:rsidRPr="009B39B2">
        <w:rPr>
          <w:bCs/>
        </w:rPr>
        <w:t>Blueprints</w:t>
      </w:r>
      <w:r w:rsidR="007B1FC2">
        <w:rPr>
          <w:bCs/>
        </w:rPr>
        <w:t xml:space="preserve"> | </w:t>
      </w:r>
      <w:r w:rsidRPr="009B39B2">
        <w:rPr>
          <w:bCs/>
        </w:rPr>
        <w:t>2</w:t>
      </w:r>
      <w:r w:rsidR="007B1FC2">
        <w:rPr>
          <w:bCs/>
        </w:rPr>
        <w:t xml:space="preserve"> </w:t>
      </w:r>
      <w:r w:rsidR="007B1FC2" w:rsidRPr="007B1FC2">
        <w:rPr>
          <w:bCs/>
        </w:rPr>
        <w:t>Visits</w:t>
      </w:r>
    </w:p>
    <w:p w14:paraId="42394A84" w14:textId="234A6B9C" w:rsidR="009B39B2" w:rsidRPr="009B39B2" w:rsidRDefault="009B39B2" w:rsidP="009B39B2">
      <w:pPr>
        <w:pStyle w:val="ListParagraph"/>
        <w:numPr>
          <w:ilvl w:val="0"/>
          <w:numId w:val="9"/>
        </w:numPr>
        <w:ind w:left="1350"/>
        <w:rPr>
          <w:bCs/>
        </w:rPr>
      </w:pPr>
      <w:r w:rsidRPr="009B39B2">
        <w:rPr>
          <w:bCs/>
        </w:rPr>
        <w:t>Dr. Kelly</w:t>
      </w:r>
      <w:r>
        <w:rPr>
          <w:bCs/>
        </w:rPr>
        <w:tab/>
      </w:r>
      <w:r w:rsidR="007B1FC2">
        <w:rPr>
          <w:bCs/>
        </w:rPr>
        <w:t xml:space="preserve">| </w:t>
      </w:r>
      <w:r w:rsidRPr="009B39B2">
        <w:rPr>
          <w:bCs/>
        </w:rPr>
        <w:t>2</w:t>
      </w:r>
      <w:r w:rsidR="007B1FC2">
        <w:rPr>
          <w:bCs/>
        </w:rPr>
        <w:t xml:space="preserve"> </w:t>
      </w:r>
      <w:r w:rsidR="007B1FC2" w:rsidRPr="007B1FC2">
        <w:rPr>
          <w:bCs/>
        </w:rPr>
        <w:t>Visits</w:t>
      </w:r>
    </w:p>
    <w:p w14:paraId="2AEC8B5D" w14:textId="518964D1" w:rsidR="009B39B2" w:rsidRPr="009B39B2" w:rsidRDefault="009B39B2" w:rsidP="009B39B2">
      <w:pPr>
        <w:pStyle w:val="ListParagraph"/>
        <w:numPr>
          <w:ilvl w:val="0"/>
          <w:numId w:val="9"/>
        </w:numPr>
        <w:ind w:left="1350"/>
        <w:rPr>
          <w:bCs/>
        </w:rPr>
      </w:pPr>
      <w:r w:rsidRPr="009B39B2">
        <w:rPr>
          <w:bCs/>
        </w:rPr>
        <w:t>Gaiser Medical</w:t>
      </w:r>
      <w:r w:rsidR="007B1FC2">
        <w:rPr>
          <w:bCs/>
        </w:rPr>
        <w:t xml:space="preserve"> | </w:t>
      </w:r>
      <w:r w:rsidR="00677CFD">
        <w:rPr>
          <w:bCs/>
        </w:rPr>
        <w:t>1</w:t>
      </w:r>
      <w:r w:rsidRPr="009B39B2">
        <w:rPr>
          <w:bCs/>
        </w:rPr>
        <w:t xml:space="preserve">   Dr. Brophy</w:t>
      </w:r>
      <w:r w:rsidR="007B1FC2">
        <w:rPr>
          <w:bCs/>
        </w:rPr>
        <w:t xml:space="preserve"> </w:t>
      </w:r>
      <w:r w:rsidR="007B1FC2" w:rsidRPr="007B1FC2">
        <w:rPr>
          <w:bCs/>
        </w:rPr>
        <w:t>Visit</w:t>
      </w:r>
    </w:p>
    <w:p w14:paraId="4FAB275B" w14:textId="774458A8" w:rsidR="009B39B2" w:rsidRPr="009B39B2" w:rsidRDefault="009B39B2" w:rsidP="009B39B2">
      <w:pPr>
        <w:pStyle w:val="ListParagraph"/>
        <w:numPr>
          <w:ilvl w:val="0"/>
          <w:numId w:val="9"/>
        </w:numPr>
        <w:ind w:left="1350"/>
        <w:rPr>
          <w:bCs/>
        </w:rPr>
      </w:pPr>
      <w:r w:rsidRPr="009B39B2">
        <w:rPr>
          <w:bCs/>
        </w:rPr>
        <w:t>CARE</w:t>
      </w:r>
      <w:r w:rsidR="007B1FC2">
        <w:rPr>
          <w:bCs/>
        </w:rPr>
        <w:t xml:space="preserve"> | </w:t>
      </w:r>
      <w:r w:rsidR="00677CFD">
        <w:rPr>
          <w:bCs/>
        </w:rPr>
        <w:t>3</w:t>
      </w:r>
      <w:r w:rsidR="007B1FC2">
        <w:rPr>
          <w:bCs/>
        </w:rPr>
        <w:t xml:space="preserve"> </w:t>
      </w:r>
      <w:r w:rsidR="007B1FC2" w:rsidRPr="007B1FC2">
        <w:rPr>
          <w:bCs/>
        </w:rPr>
        <w:t>Visit</w:t>
      </w:r>
      <w:r w:rsidR="007B1FC2">
        <w:rPr>
          <w:bCs/>
        </w:rPr>
        <w:t>s</w:t>
      </w:r>
    </w:p>
    <w:p w14:paraId="7411AD37" w14:textId="140A27A2" w:rsidR="009B39B2" w:rsidRPr="009B39B2" w:rsidRDefault="009B39B2" w:rsidP="009B39B2">
      <w:pPr>
        <w:pStyle w:val="ListParagraph"/>
        <w:numPr>
          <w:ilvl w:val="0"/>
          <w:numId w:val="9"/>
        </w:numPr>
        <w:ind w:left="1350"/>
        <w:rPr>
          <w:bCs/>
        </w:rPr>
      </w:pPr>
      <w:r w:rsidRPr="009B39B2">
        <w:rPr>
          <w:bCs/>
        </w:rPr>
        <w:t>CYS</w:t>
      </w:r>
      <w:r w:rsidR="007B1FC2">
        <w:rPr>
          <w:bCs/>
        </w:rPr>
        <w:t xml:space="preserve"> | </w:t>
      </w:r>
      <w:r w:rsidR="00677CFD">
        <w:rPr>
          <w:bCs/>
        </w:rPr>
        <w:t>5</w:t>
      </w:r>
      <w:r w:rsidR="007B1FC2" w:rsidRPr="007B1FC2">
        <w:rPr>
          <w:bCs/>
        </w:rPr>
        <w:t xml:space="preserve"> Visit</w:t>
      </w:r>
      <w:r w:rsidR="007B1FC2">
        <w:rPr>
          <w:bCs/>
        </w:rPr>
        <w:t>s</w:t>
      </w:r>
    </w:p>
    <w:p w14:paraId="652F0B0B" w14:textId="649F3C67" w:rsidR="009B39B2" w:rsidRPr="009B39B2" w:rsidRDefault="009B39B2" w:rsidP="009B39B2">
      <w:pPr>
        <w:pStyle w:val="ListParagraph"/>
        <w:numPr>
          <w:ilvl w:val="0"/>
          <w:numId w:val="9"/>
        </w:numPr>
        <w:ind w:left="1350"/>
        <w:rPr>
          <w:bCs/>
        </w:rPr>
      </w:pPr>
      <w:r w:rsidRPr="009B39B2">
        <w:rPr>
          <w:bCs/>
        </w:rPr>
        <w:t>Mental Health</w:t>
      </w:r>
      <w:r w:rsidR="007B1FC2">
        <w:rPr>
          <w:bCs/>
        </w:rPr>
        <w:t xml:space="preserve"> | </w:t>
      </w:r>
      <w:r w:rsidR="00677CFD">
        <w:rPr>
          <w:bCs/>
        </w:rPr>
        <w:t>10</w:t>
      </w:r>
      <w:r w:rsidR="007B1FC2" w:rsidRPr="007B1FC2">
        <w:rPr>
          <w:bCs/>
        </w:rPr>
        <w:t xml:space="preserve"> Visit</w:t>
      </w:r>
      <w:r w:rsidR="007B1FC2">
        <w:rPr>
          <w:bCs/>
        </w:rPr>
        <w:t>s</w:t>
      </w:r>
    </w:p>
    <w:p w14:paraId="58C78CC5" w14:textId="2F350393" w:rsidR="009B39B2" w:rsidRPr="009B39B2" w:rsidRDefault="009B39B2" w:rsidP="009B39B2">
      <w:pPr>
        <w:pStyle w:val="ListParagraph"/>
        <w:numPr>
          <w:ilvl w:val="0"/>
          <w:numId w:val="9"/>
        </w:numPr>
        <w:ind w:left="1350"/>
        <w:rPr>
          <w:bCs/>
        </w:rPr>
      </w:pPr>
      <w:r w:rsidRPr="009B39B2">
        <w:rPr>
          <w:bCs/>
        </w:rPr>
        <w:t>AA</w:t>
      </w:r>
      <w:r w:rsidR="007B1FC2">
        <w:rPr>
          <w:bCs/>
        </w:rPr>
        <w:t xml:space="preserve"> | </w:t>
      </w:r>
      <w:r w:rsidRPr="009B39B2">
        <w:rPr>
          <w:bCs/>
        </w:rPr>
        <w:t>1</w:t>
      </w:r>
      <w:r w:rsidR="007B1FC2" w:rsidRPr="007B1FC2">
        <w:rPr>
          <w:bCs/>
        </w:rPr>
        <w:t xml:space="preserve"> Visit</w:t>
      </w:r>
    </w:p>
    <w:p w14:paraId="39BDFB28" w14:textId="4BDD315B" w:rsidR="009B39B2" w:rsidRDefault="009B39B2" w:rsidP="009B39B2">
      <w:pPr>
        <w:pStyle w:val="ListParagraph"/>
        <w:numPr>
          <w:ilvl w:val="0"/>
          <w:numId w:val="9"/>
        </w:numPr>
        <w:ind w:left="1350"/>
        <w:rPr>
          <w:bCs/>
        </w:rPr>
      </w:pPr>
      <w:r w:rsidRPr="009B39B2">
        <w:rPr>
          <w:bCs/>
        </w:rPr>
        <w:t>D&amp;A</w:t>
      </w:r>
      <w:r w:rsidR="007B1FC2">
        <w:rPr>
          <w:bCs/>
        </w:rPr>
        <w:t xml:space="preserve"> |</w:t>
      </w:r>
      <w:r w:rsidR="00677CFD">
        <w:rPr>
          <w:bCs/>
        </w:rPr>
        <w:t>3</w:t>
      </w:r>
      <w:r w:rsidR="007B1FC2" w:rsidRPr="007B1FC2">
        <w:rPr>
          <w:bCs/>
        </w:rPr>
        <w:t xml:space="preserve"> Visit</w:t>
      </w:r>
      <w:r w:rsidR="007B1FC2">
        <w:rPr>
          <w:bCs/>
        </w:rPr>
        <w:t>s</w:t>
      </w:r>
    </w:p>
    <w:p w14:paraId="5FF8A180" w14:textId="77777777" w:rsidR="00677CFD" w:rsidRDefault="00677CFD" w:rsidP="00677CFD">
      <w:pPr>
        <w:pStyle w:val="ListParagraph"/>
        <w:ind w:left="1350"/>
        <w:rPr>
          <w:bCs/>
        </w:rPr>
      </w:pPr>
    </w:p>
    <w:p w14:paraId="777C4CC1" w14:textId="77777777" w:rsidR="00677CFD" w:rsidRDefault="00677CFD" w:rsidP="00677CFD">
      <w:pPr>
        <w:pStyle w:val="ListParagraph"/>
        <w:ind w:left="1350"/>
        <w:rPr>
          <w:bCs/>
        </w:rPr>
      </w:pPr>
    </w:p>
    <w:p w14:paraId="252D0661" w14:textId="66C8C506" w:rsidR="00677CFD" w:rsidRDefault="00677CFD" w:rsidP="00677CFD">
      <w:pPr>
        <w:ind w:firstLine="720"/>
        <w:rPr>
          <w:bCs/>
        </w:rPr>
      </w:pPr>
      <w:r>
        <w:rPr>
          <w:bCs/>
        </w:rPr>
        <w:lastRenderedPageBreak/>
        <w:t>The following religious groups visited the facility during the month of June, 2024:</w:t>
      </w:r>
    </w:p>
    <w:p w14:paraId="6027FE1F" w14:textId="4E7F14B1" w:rsidR="007B1FC2" w:rsidRPr="007B1FC2" w:rsidRDefault="007B1FC2" w:rsidP="007B1FC2">
      <w:pPr>
        <w:pStyle w:val="ListParagraph"/>
        <w:numPr>
          <w:ilvl w:val="0"/>
          <w:numId w:val="12"/>
        </w:numPr>
        <w:rPr>
          <w:bCs/>
        </w:rPr>
      </w:pPr>
      <w:r w:rsidRPr="007B1FC2">
        <w:rPr>
          <w:bCs/>
        </w:rPr>
        <w:t xml:space="preserve">Landmark Baptist | </w:t>
      </w:r>
      <w:r>
        <w:rPr>
          <w:bCs/>
        </w:rPr>
        <w:t>3</w:t>
      </w:r>
      <w:r w:rsidRPr="007B1FC2">
        <w:rPr>
          <w:bCs/>
        </w:rPr>
        <w:t xml:space="preserve"> Visits</w:t>
      </w:r>
    </w:p>
    <w:p w14:paraId="794CE1DF" w14:textId="323BB2F5" w:rsidR="007B1FC2" w:rsidRPr="007B1FC2" w:rsidRDefault="007B1FC2" w:rsidP="007B1FC2">
      <w:pPr>
        <w:pStyle w:val="ListParagraph"/>
        <w:numPr>
          <w:ilvl w:val="0"/>
          <w:numId w:val="12"/>
        </w:numPr>
        <w:rPr>
          <w:bCs/>
        </w:rPr>
      </w:pPr>
      <w:r w:rsidRPr="007B1FC2">
        <w:rPr>
          <w:bCs/>
        </w:rPr>
        <w:t xml:space="preserve">First Assembly | </w:t>
      </w:r>
      <w:r>
        <w:rPr>
          <w:bCs/>
        </w:rPr>
        <w:t>3</w:t>
      </w:r>
      <w:r w:rsidRPr="007B1FC2">
        <w:rPr>
          <w:bCs/>
        </w:rPr>
        <w:t xml:space="preserve"> Visits</w:t>
      </w:r>
    </w:p>
    <w:p w14:paraId="15821675" w14:textId="2464F55B" w:rsidR="007B1FC2" w:rsidRPr="007B1FC2" w:rsidRDefault="007B1FC2" w:rsidP="007B1FC2">
      <w:pPr>
        <w:pStyle w:val="ListParagraph"/>
        <w:numPr>
          <w:ilvl w:val="0"/>
          <w:numId w:val="12"/>
        </w:numPr>
        <w:rPr>
          <w:bCs/>
        </w:rPr>
      </w:pPr>
      <w:r w:rsidRPr="007B1FC2">
        <w:rPr>
          <w:bCs/>
        </w:rPr>
        <w:t xml:space="preserve">Marantha Ministries (Female) | </w:t>
      </w:r>
      <w:r>
        <w:rPr>
          <w:bCs/>
        </w:rPr>
        <w:t>7</w:t>
      </w:r>
      <w:r w:rsidRPr="007B1FC2">
        <w:rPr>
          <w:bCs/>
        </w:rPr>
        <w:t xml:space="preserve"> Visit</w:t>
      </w:r>
    </w:p>
    <w:p w14:paraId="3AA45674" w14:textId="46A41186" w:rsidR="007B1FC2" w:rsidRPr="007B1FC2" w:rsidRDefault="007B1FC2" w:rsidP="007B1FC2">
      <w:pPr>
        <w:pStyle w:val="ListParagraph"/>
        <w:numPr>
          <w:ilvl w:val="0"/>
          <w:numId w:val="12"/>
        </w:numPr>
        <w:rPr>
          <w:bCs/>
        </w:rPr>
      </w:pPr>
      <w:r w:rsidRPr="007B1FC2">
        <w:rPr>
          <w:bCs/>
        </w:rPr>
        <w:t xml:space="preserve">WWJD | </w:t>
      </w:r>
      <w:r>
        <w:rPr>
          <w:bCs/>
        </w:rPr>
        <w:t>4</w:t>
      </w:r>
      <w:r w:rsidRPr="007B1FC2">
        <w:rPr>
          <w:bCs/>
        </w:rPr>
        <w:t xml:space="preserve"> Visits</w:t>
      </w:r>
    </w:p>
    <w:p w14:paraId="6D35B7F1" w14:textId="1FB29006" w:rsidR="00677CFD" w:rsidRPr="00677CFD" w:rsidRDefault="007B1FC2" w:rsidP="007B1FC2">
      <w:pPr>
        <w:pStyle w:val="ListParagraph"/>
        <w:numPr>
          <w:ilvl w:val="0"/>
          <w:numId w:val="12"/>
        </w:numPr>
        <w:rPr>
          <w:bCs/>
        </w:rPr>
      </w:pPr>
      <w:r w:rsidRPr="007B1FC2">
        <w:rPr>
          <w:bCs/>
        </w:rPr>
        <w:t xml:space="preserve">Gospel Gang | </w:t>
      </w:r>
      <w:r>
        <w:rPr>
          <w:bCs/>
        </w:rPr>
        <w:t>0</w:t>
      </w:r>
      <w:r w:rsidRPr="007B1FC2">
        <w:rPr>
          <w:bCs/>
        </w:rPr>
        <w:t xml:space="preserve"> Visit</w:t>
      </w:r>
    </w:p>
    <w:p w14:paraId="2CE9AF52" w14:textId="77777777" w:rsidR="00677CFD" w:rsidRPr="00677CFD" w:rsidRDefault="00677CFD" w:rsidP="00677CFD">
      <w:pPr>
        <w:rPr>
          <w:bCs/>
        </w:rPr>
      </w:pPr>
    </w:p>
    <w:p w14:paraId="55B5B018" w14:textId="77777777" w:rsidR="009B39B2" w:rsidRPr="009B39B2" w:rsidRDefault="009B39B2" w:rsidP="009B39B2">
      <w:pPr>
        <w:pStyle w:val="ListParagraph"/>
        <w:ind w:left="720"/>
        <w:rPr>
          <w:bCs/>
        </w:rPr>
      </w:pPr>
    </w:p>
    <w:p w14:paraId="4A09F7BF" w14:textId="32E71BB9" w:rsidR="006C29FC" w:rsidRDefault="006C29FC" w:rsidP="006C29FC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STAFFING AND TRAINING</w:t>
      </w:r>
    </w:p>
    <w:p w14:paraId="0A42148B" w14:textId="77777777" w:rsidR="009A38CC" w:rsidRPr="009A38CC" w:rsidRDefault="009A38CC" w:rsidP="009A38CC">
      <w:pPr>
        <w:pStyle w:val="ListParagraph"/>
        <w:ind w:left="720"/>
        <w:rPr>
          <w:bCs/>
          <w:sz w:val="24"/>
          <w:szCs w:val="24"/>
        </w:rPr>
      </w:pPr>
      <w:r w:rsidRPr="009A38CC">
        <w:rPr>
          <w:bCs/>
          <w:sz w:val="24"/>
          <w:szCs w:val="24"/>
        </w:rPr>
        <w:t>The following is a current breakdown of GCP staffing for June, 2024;</w:t>
      </w:r>
    </w:p>
    <w:p w14:paraId="241AC169" w14:textId="530C03E2" w:rsidR="009A38CC" w:rsidRPr="009A38CC" w:rsidRDefault="009A38CC" w:rsidP="009A38CC">
      <w:pPr>
        <w:pStyle w:val="ListParagraph"/>
        <w:numPr>
          <w:ilvl w:val="0"/>
          <w:numId w:val="10"/>
        </w:numPr>
        <w:rPr>
          <w:bCs/>
          <w:sz w:val="24"/>
          <w:szCs w:val="24"/>
        </w:rPr>
      </w:pPr>
      <w:r w:rsidRPr="009A38CC">
        <w:rPr>
          <w:bCs/>
          <w:sz w:val="24"/>
          <w:szCs w:val="24"/>
        </w:rPr>
        <w:t>Full time staff</w:t>
      </w:r>
      <w:r>
        <w:rPr>
          <w:bCs/>
          <w:sz w:val="24"/>
          <w:szCs w:val="24"/>
        </w:rPr>
        <w:t xml:space="preserve"> </w:t>
      </w:r>
      <w:r w:rsidRPr="009A38CC">
        <w:rPr>
          <w:bCs/>
          <w:sz w:val="20"/>
          <w:szCs w:val="20"/>
        </w:rPr>
        <w:t>(including Admin)</w:t>
      </w:r>
      <w:r w:rsidR="007B1FC2">
        <w:rPr>
          <w:bCs/>
          <w:sz w:val="24"/>
          <w:szCs w:val="24"/>
        </w:rPr>
        <w:t xml:space="preserve"> | </w:t>
      </w:r>
      <w:r>
        <w:rPr>
          <w:bCs/>
          <w:sz w:val="24"/>
          <w:szCs w:val="24"/>
        </w:rPr>
        <w:t>31</w:t>
      </w:r>
    </w:p>
    <w:p w14:paraId="317A935D" w14:textId="2BD40B7D" w:rsidR="009A38CC" w:rsidRPr="009A38CC" w:rsidRDefault="009A38CC" w:rsidP="009A38CC">
      <w:pPr>
        <w:pStyle w:val="ListParagraph"/>
        <w:numPr>
          <w:ilvl w:val="0"/>
          <w:numId w:val="10"/>
        </w:numPr>
        <w:rPr>
          <w:bCs/>
          <w:sz w:val="24"/>
          <w:szCs w:val="24"/>
        </w:rPr>
      </w:pPr>
      <w:r w:rsidRPr="009A38CC">
        <w:rPr>
          <w:bCs/>
          <w:sz w:val="24"/>
          <w:szCs w:val="24"/>
        </w:rPr>
        <w:t>Part time staff</w:t>
      </w:r>
      <w:r>
        <w:rPr>
          <w:bCs/>
          <w:sz w:val="24"/>
          <w:szCs w:val="24"/>
        </w:rPr>
        <w:tab/>
      </w:r>
      <w:r w:rsidR="007B1FC2">
        <w:rPr>
          <w:bCs/>
          <w:sz w:val="24"/>
          <w:szCs w:val="24"/>
        </w:rPr>
        <w:t xml:space="preserve"> | </w:t>
      </w:r>
      <w:r>
        <w:rPr>
          <w:bCs/>
          <w:sz w:val="24"/>
          <w:szCs w:val="24"/>
        </w:rPr>
        <w:t>3</w:t>
      </w:r>
    </w:p>
    <w:p w14:paraId="777F559A" w14:textId="2E881FFC" w:rsidR="009A38CC" w:rsidRDefault="009A38CC" w:rsidP="009A38CC">
      <w:pPr>
        <w:pStyle w:val="ListParagraph"/>
        <w:numPr>
          <w:ilvl w:val="0"/>
          <w:numId w:val="10"/>
        </w:numPr>
        <w:rPr>
          <w:bCs/>
          <w:sz w:val="24"/>
          <w:szCs w:val="24"/>
        </w:rPr>
      </w:pPr>
      <w:r w:rsidRPr="009A38CC">
        <w:rPr>
          <w:bCs/>
          <w:sz w:val="24"/>
          <w:szCs w:val="24"/>
        </w:rPr>
        <w:t>Casual Officers</w:t>
      </w:r>
      <w:r w:rsidR="007B1FC2">
        <w:rPr>
          <w:bCs/>
          <w:sz w:val="24"/>
          <w:szCs w:val="24"/>
        </w:rPr>
        <w:t xml:space="preserve"> | </w:t>
      </w:r>
      <w:r>
        <w:rPr>
          <w:bCs/>
          <w:sz w:val="24"/>
          <w:szCs w:val="24"/>
        </w:rPr>
        <w:t>6</w:t>
      </w:r>
      <w:r w:rsidRPr="009A38CC">
        <w:rPr>
          <w:bCs/>
          <w:sz w:val="24"/>
          <w:szCs w:val="24"/>
        </w:rPr>
        <w:t xml:space="preserve">                        </w:t>
      </w:r>
    </w:p>
    <w:p w14:paraId="671F4965" w14:textId="24D55C04" w:rsidR="00D70ED2" w:rsidRDefault="009A38CC" w:rsidP="009A38CC">
      <w:pPr>
        <w:pStyle w:val="ListParagraph"/>
        <w:numPr>
          <w:ilvl w:val="0"/>
          <w:numId w:val="10"/>
        </w:numPr>
        <w:rPr>
          <w:bCs/>
          <w:sz w:val="24"/>
          <w:szCs w:val="24"/>
        </w:rPr>
      </w:pPr>
      <w:r w:rsidRPr="009A38CC">
        <w:rPr>
          <w:bCs/>
          <w:sz w:val="24"/>
          <w:szCs w:val="24"/>
        </w:rPr>
        <w:t>TOTAL</w:t>
      </w:r>
      <w:r w:rsidR="007B1FC2">
        <w:rPr>
          <w:bCs/>
          <w:sz w:val="24"/>
          <w:szCs w:val="24"/>
        </w:rPr>
        <w:t xml:space="preserve"> | </w:t>
      </w:r>
      <w:r w:rsidR="000E5505">
        <w:rPr>
          <w:bCs/>
          <w:sz w:val="24"/>
          <w:szCs w:val="24"/>
        </w:rPr>
        <w:t>40</w:t>
      </w:r>
    </w:p>
    <w:p w14:paraId="7CAA104F" w14:textId="77777777" w:rsidR="000E5505" w:rsidRDefault="000E5505" w:rsidP="000E5505">
      <w:pPr>
        <w:rPr>
          <w:bCs/>
          <w:sz w:val="24"/>
          <w:szCs w:val="24"/>
        </w:rPr>
      </w:pPr>
    </w:p>
    <w:p w14:paraId="3BEB8E4B" w14:textId="2837D807" w:rsidR="000E5505" w:rsidRDefault="000E5505" w:rsidP="000E5505">
      <w:pPr>
        <w:pStyle w:val="ListParagraph"/>
        <w:numPr>
          <w:ilvl w:val="0"/>
          <w:numId w:val="10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Vacancies | 3 Full-Time Corrections Officers (Orientation Class Starting 7-22-24</w:t>
      </w:r>
      <w:r w:rsidR="007B1FC2">
        <w:rPr>
          <w:bCs/>
          <w:sz w:val="24"/>
          <w:szCs w:val="24"/>
        </w:rPr>
        <w:t>)</w:t>
      </w:r>
      <w:r>
        <w:rPr>
          <w:bCs/>
          <w:sz w:val="24"/>
          <w:szCs w:val="24"/>
        </w:rPr>
        <w:br/>
        <w:t xml:space="preserve">                      1 Full-Time Lieutenant Shift Commander</w:t>
      </w:r>
    </w:p>
    <w:p w14:paraId="436409AE" w14:textId="77777777" w:rsidR="000E5505" w:rsidRPr="000E5505" w:rsidRDefault="000E5505" w:rsidP="000E5505">
      <w:pPr>
        <w:pStyle w:val="ListParagraph"/>
        <w:rPr>
          <w:bCs/>
          <w:sz w:val="24"/>
          <w:szCs w:val="24"/>
        </w:rPr>
      </w:pPr>
    </w:p>
    <w:p w14:paraId="3215212F" w14:textId="0115ECAF" w:rsidR="00A73F4E" w:rsidRDefault="000E5505" w:rsidP="00A73F4E">
      <w:pPr>
        <w:ind w:left="720"/>
        <w:rPr>
          <w:bCs/>
          <w:sz w:val="24"/>
          <w:szCs w:val="24"/>
        </w:rPr>
      </w:pPr>
      <w:r w:rsidRPr="00AA2095">
        <w:rPr>
          <w:bCs/>
          <w:sz w:val="24"/>
          <w:szCs w:val="24"/>
          <w:u w:val="single"/>
        </w:rPr>
        <w:t>Training:</w:t>
      </w:r>
      <w:r>
        <w:rPr>
          <w:bCs/>
          <w:sz w:val="24"/>
          <w:szCs w:val="24"/>
        </w:rPr>
        <w:br/>
      </w:r>
      <w:r w:rsidRPr="000E5505">
        <w:rPr>
          <w:bCs/>
          <w:sz w:val="24"/>
          <w:szCs w:val="24"/>
        </w:rPr>
        <w:t>Handcuffing, Restraint Chair, Act 47 (pregnant females), Positional Asphyx</w:t>
      </w:r>
      <w:r w:rsidR="00A73F4E">
        <w:rPr>
          <w:bCs/>
          <w:sz w:val="24"/>
          <w:szCs w:val="24"/>
        </w:rPr>
        <w:t>iation</w:t>
      </w:r>
      <w:r w:rsidRPr="000E5505">
        <w:rPr>
          <w:bCs/>
          <w:sz w:val="24"/>
          <w:szCs w:val="24"/>
        </w:rPr>
        <w:t xml:space="preserve">, </w:t>
      </w:r>
      <w:r w:rsidR="00A73F4E">
        <w:rPr>
          <w:bCs/>
          <w:sz w:val="24"/>
          <w:szCs w:val="24"/>
        </w:rPr>
        <w:t xml:space="preserve">and </w:t>
      </w:r>
      <w:r w:rsidRPr="000E5505">
        <w:rPr>
          <w:bCs/>
          <w:sz w:val="24"/>
          <w:szCs w:val="24"/>
        </w:rPr>
        <w:t>Posey Restraints training conducted in June</w:t>
      </w:r>
      <w:r w:rsidR="00A73F4E">
        <w:rPr>
          <w:bCs/>
          <w:sz w:val="24"/>
          <w:szCs w:val="24"/>
        </w:rPr>
        <w:t xml:space="preserve"> for all Full-Time and Part-Time staff.</w:t>
      </w:r>
    </w:p>
    <w:p w14:paraId="046CFC47" w14:textId="2ECC5B1B" w:rsidR="006C29FC" w:rsidRDefault="00AA2095" w:rsidP="00AA2095">
      <w:pPr>
        <w:pStyle w:val="ListParagraph"/>
        <w:ind w:firstLine="720"/>
        <w:rPr>
          <w:bCs/>
          <w:sz w:val="24"/>
          <w:szCs w:val="24"/>
        </w:rPr>
      </w:pPr>
      <w:r w:rsidRPr="00AA2095">
        <w:rPr>
          <w:bCs/>
          <w:sz w:val="24"/>
          <w:szCs w:val="24"/>
        </w:rPr>
        <w:t xml:space="preserve">Food Service Supervisor Phillips and Officer Yoder </w:t>
      </w:r>
      <w:r>
        <w:rPr>
          <w:bCs/>
          <w:sz w:val="24"/>
          <w:szCs w:val="24"/>
        </w:rPr>
        <w:t>are attending the Academy started on</w:t>
      </w:r>
      <w:r w:rsidRPr="00AA2095">
        <w:rPr>
          <w:bCs/>
          <w:sz w:val="24"/>
          <w:szCs w:val="24"/>
        </w:rPr>
        <w:t xml:space="preserve"> July 7.</w:t>
      </w:r>
    </w:p>
    <w:p w14:paraId="66B4A3BD" w14:textId="77777777" w:rsidR="00AA2095" w:rsidRPr="002E54D8" w:rsidRDefault="00AA2095" w:rsidP="00AA2095">
      <w:pPr>
        <w:pStyle w:val="ListParagraph"/>
        <w:ind w:firstLine="720"/>
        <w:rPr>
          <w:sz w:val="24"/>
          <w:szCs w:val="24"/>
        </w:rPr>
      </w:pPr>
    </w:p>
    <w:p w14:paraId="6416D388" w14:textId="2EE8D0FA" w:rsidR="006C29FC" w:rsidRDefault="006C29FC" w:rsidP="006C29FC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MAINTENANCE</w:t>
      </w:r>
    </w:p>
    <w:p w14:paraId="6FF2864B" w14:textId="790FC798" w:rsidR="00AA2095" w:rsidRPr="00AA2095" w:rsidRDefault="00AA2095" w:rsidP="00AA2095">
      <w:pPr>
        <w:pStyle w:val="ListParagraph"/>
        <w:numPr>
          <w:ilvl w:val="0"/>
          <w:numId w:val="11"/>
        </w:numPr>
        <w:contextualSpacing/>
        <w:rPr>
          <w:bCs/>
          <w:sz w:val="24"/>
          <w:szCs w:val="24"/>
        </w:rPr>
      </w:pPr>
      <w:r w:rsidRPr="00AA2095">
        <w:rPr>
          <w:bCs/>
          <w:sz w:val="24"/>
          <w:szCs w:val="24"/>
        </w:rPr>
        <w:t>Routine work order issues attended to in June.</w:t>
      </w:r>
    </w:p>
    <w:p w14:paraId="4616E30E" w14:textId="11B98DC3" w:rsidR="00AA2095" w:rsidRPr="00AA2095" w:rsidRDefault="00AA2095" w:rsidP="00AA2095">
      <w:pPr>
        <w:pStyle w:val="ListParagraph"/>
        <w:numPr>
          <w:ilvl w:val="0"/>
          <w:numId w:val="11"/>
        </w:numPr>
        <w:contextualSpacing/>
        <w:rPr>
          <w:bCs/>
          <w:sz w:val="24"/>
          <w:szCs w:val="24"/>
        </w:rPr>
      </w:pPr>
      <w:r w:rsidRPr="00AA2095">
        <w:rPr>
          <w:bCs/>
          <w:sz w:val="24"/>
          <w:szCs w:val="24"/>
        </w:rPr>
        <w:t xml:space="preserve">Outside work crew </w:t>
      </w:r>
      <w:r>
        <w:rPr>
          <w:bCs/>
          <w:sz w:val="24"/>
          <w:szCs w:val="24"/>
        </w:rPr>
        <w:t>worked at the Greene River Trail, I-79 at Mt Morris, Jacksonville Cemetery, Memorial Park, and United Way</w:t>
      </w:r>
    </w:p>
    <w:p w14:paraId="74A8DD48" w14:textId="1F707D6E" w:rsidR="00AA2095" w:rsidRPr="00AA2095" w:rsidRDefault="00AA2095" w:rsidP="00AA2095">
      <w:pPr>
        <w:pStyle w:val="ListParagraph"/>
        <w:numPr>
          <w:ilvl w:val="0"/>
          <w:numId w:val="11"/>
        </w:numPr>
        <w:contextualSpacing/>
        <w:rPr>
          <w:bCs/>
          <w:sz w:val="24"/>
          <w:szCs w:val="24"/>
        </w:rPr>
      </w:pPr>
      <w:r w:rsidRPr="00AA2095">
        <w:rPr>
          <w:bCs/>
          <w:sz w:val="24"/>
          <w:szCs w:val="24"/>
        </w:rPr>
        <w:t>Maintenance conducting preventive maintenance.</w:t>
      </w:r>
    </w:p>
    <w:p w14:paraId="5ABDFAE5" w14:textId="7549ABA0" w:rsidR="006C29FC" w:rsidRPr="00A37543" w:rsidRDefault="00AA2095" w:rsidP="00AA2095">
      <w:pPr>
        <w:pStyle w:val="ListParagraph"/>
        <w:widowControl/>
        <w:numPr>
          <w:ilvl w:val="0"/>
          <w:numId w:val="11"/>
        </w:numPr>
        <w:spacing w:after="200" w:line="276" w:lineRule="auto"/>
        <w:contextualSpacing/>
        <w:rPr>
          <w:bCs/>
          <w:sz w:val="24"/>
          <w:szCs w:val="24"/>
        </w:rPr>
      </w:pPr>
      <w:r w:rsidRPr="00AA2095">
        <w:rPr>
          <w:bCs/>
          <w:sz w:val="24"/>
          <w:szCs w:val="24"/>
        </w:rPr>
        <w:t>Line painting to be conducted on outside pavement in July.</w:t>
      </w:r>
    </w:p>
    <w:p w14:paraId="454F1203" w14:textId="7855A286" w:rsidR="006C29FC" w:rsidRPr="00987EE4" w:rsidRDefault="00FD4E92" w:rsidP="00FD4E92">
      <w:pPr>
        <w:pStyle w:val="ListParagraph"/>
        <w:tabs>
          <w:tab w:val="left" w:pos="6960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</w:p>
    <w:p w14:paraId="0572C95F" w14:textId="77777777" w:rsidR="006C29FC" w:rsidRPr="003437BB" w:rsidRDefault="006C29FC" w:rsidP="006C29FC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FINANCIAL REPORT</w:t>
      </w:r>
    </w:p>
    <w:p w14:paraId="228AA98D" w14:textId="5E38091D" w:rsidR="006C29FC" w:rsidRPr="00FD4E92" w:rsidRDefault="006C29FC" w:rsidP="00FD4E92">
      <w:pPr>
        <w:pStyle w:val="ListParagraph"/>
        <w:widowControl/>
        <w:numPr>
          <w:ilvl w:val="0"/>
          <w:numId w:val="5"/>
        </w:numPr>
        <w:spacing w:after="200" w:line="276" w:lineRule="auto"/>
        <w:contextualSpacing/>
        <w:rPr>
          <w:sz w:val="24"/>
          <w:szCs w:val="24"/>
        </w:rPr>
      </w:pPr>
      <w:r w:rsidRPr="00CE1EA3">
        <w:rPr>
          <w:sz w:val="24"/>
          <w:szCs w:val="24"/>
        </w:rPr>
        <w:t xml:space="preserve">The </w:t>
      </w:r>
      <w:sdt>
        <w:sdtPr>
          <w:rPr>
            <w:sz w:val="24"/>
            <w:szCs w:val="24"/>
          </w:rPr>
          <w:alias w:val="Prior Month"/>
          <w:tag w:val="Prior Month"/>
          <w:id w:val="1254012438"/>
          <w:placeholder>
            <w:docPart w:val="DefaultPlaceholder_-1854013440"/>
          </w:placeholder>
          <w:text/>
        </w:sdtPr>
        <w:sdtEndPr/>
        <w:sdtContent>
          <w:r w:rsidR="003724AC">
            <w:rPr>
              <w:sz w:val="24"/>
              <w:szCs w:val="24"/>
            </w:rPr>
            <w:t xml:space="preserve">June, 2024 </w:t>
          </w:r>
        </w:sdtContent>
      </w:sdt>
      <w:r w:rsidR="00FD4E92">
        <w:rPr>
          <w:sz w:val="24"/>
          <w:szCs w:val="24"/>
        </w:rPr>
        <w:t xml:space="preserve"> </w:t>
      </w:r>
      <w:r w:rsidRPr="00CE1EA3">
        <w:rPr>
          <w:sz w:val="24"/>
          <w:szCs w:val="24"/>
        </w:rPr>
        <w:t>assessed revenue report generated from the Greene County Central Booking Center was $</w:t>
      </w:r>
      <w:sdt>
        <w:sdtPr>
          <w:rPr>
            <w:sz w:val="24"/>
            <w:szCs w:val="24"/>
          </w:rPr>
          <w:alias w:val="Amount Assessed"/>
          <w:tag w:val="Amount Assessed"/>
          <w:id w:val="948277007"/>
          <w:placeholder>
            <w:docPart w:val="DefaultPlaceholder_-1854013440"/>
          </w:placeholder>
          <w:text/>
        </w:sdtPr>
        <w:sdtEndPr/>
        <w:sdtContent>
          <w:r w:rsidR="003724AC">
            <w:rPr>
              <w:sz w:val="24"/>
              <w:szCs w:val="24"/>
            </w:rPr>
            <w:t>6,550.00</w:t>
          </w:r>
        </w:sdtContent>
      </w:sdt>
      <w:r w:rsidR="00FD4E92">
        <w:rPr>
          <w:sz w:val="24"/>
          <w:szCs w:val="24"/>
        </w:rPr>
        <w:t xml:space="preserve"> </w:t>
      </w:r>
      <w:r w:rsidRPr="00CE1EA3">
        <w:rPr>
          <w:sz w:val="24"/>
          <w:szCs w:val="24"/>
        </w:rPr>
        <w:t>with</w:t>
      </w:r>
      <w:r>
        <w:rPr>
          <w:sz w:val="24"/>
          <w:szCs w:val="24"/>
        </w:rPr>
        <w:t xml:space="preserve"> $</w:t>
      </w:r>
      <w:sdt>
        <w:sdtPr>
          <w:rPr>
            <w:sz w:val="24"/>
            <w:szCs w:val="24"/>
          </w:rPr>
          <w:alias w:val="Amount Collected"/>
          <w:tag w:val="Amount Collected"/>
          <w:id w:val="-875699984"/>
          <w:placeholder>
            <w:docPart w:val="DefaultPlaceholder_-1854013440"/>
          </w:placeholder>
          <w:text/>
        </w:sdtPr>
        <w:sdtEndPr/>
        <w:sdtContent>
          <w:r w:rsidR="003724AC">
            <w:rPr>
              <w:sz w:val="24"/>
              <w:szCs w:val="24"/>
            </w:rPr>
            <w:t xml:space="preserve">2,190.16 </w:t>
          </w:r>
        </w:sdtContent>
      </w:sdt>
      <w:r w:rsidR="00FD4E92">
        <w:rPr>
          <w:sz w:val="24"/>
          <w:szCs w:val="24"/>
        </w:rPr>
        <w:t xml:space="preserve"> </w:t>
      </w:r>
      <w:r>
        <w:rPr>
          <w:sz w:val="24"/>
          <w:szCs w:val="24"/>
        </w:rPr>
        <w:t>being an</w:t>
      </w:r>
      <w:r w:rsidRPr="00CE1EA3">
        <w:rPr>
          <w:sz w:val="24"/>
          <w:szCs w:val="24"/>
        </w:rPr>
        <w:t xml:space="preserve"> actual paid return </w:t>
      </w:r>
      <w:r>
        <w:rPr>
          <w:sz w:val="24"/>
          <w:szCs w:val="24"/>
        </w:rPr>
        <w:t>for the month.</w:t>
      </w:r>
    </w:p>
    <w:p w14:paraId="3C97434A" w14:textId="77777777" w:rsidR="006C29FC" w:rsidRDefault="006C29FC" w:rsidP="006C29FC">
      <w:pPr>
        <w:pStyle w:val="ListParagraph"/>
        <w:ind w:left="900"/>
        <w:rPr>
          <w:sz w:val="24"/>
          <w:szCs w:val="24"/>
        </w:rPr>
      </w:pPr>
    </w:p>
    <w:p w14:paraId="11FD4926" w14:textId="23BAB9C3" w:rsidR="006C29FC" w:rsidRDefault="006C29FC" w:rsidP="006C29FC">
      <w:pPr>
        <w:pStyle w:val="ListParagraph"/>
        <w:widowControl/>
        <w:numPr>
          <w:ilvl w:val="0"/>
          <w:numId w:val="5"/>
        </w:numPr>
        <w:spacing w:after="200" w:line="276" w:lineRule="auto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The </w:t>
      </w:r>
      <w:sdt>
        <w:sdtPr>
          <w:rPr>
            <w:sz w:val="24"/>
            <w:szCs w:val="24"/>
          </w:rPr>
          <w:alias w:val="Prior Month"/>
          <w:tag w:val="Prior Month"/>
          <w:id w:val="1517819340"/>
          <w:placeholder>
            <w:docPart w:val="DefaultPlaceholder_-1854013440"/>
          </w:placeholder>
          <w:text/>
        </w:sdtPr>
        <w:sdtEndPr/>
        <w:sdtContent>
          <w:r w:rsidR="003724AC">
            <w:rPr>
              <w:sz w:val="24"/>
              <w:szCs w:val="24"/>
            </w:rPr>
            <w:t xml:space="preserve">June, 2024 </w:t>
          </w:r>
        </w:sdtContent>
      </w:sdt>
      <w:r w:rsidR="00FD4E92">
        <w:rPr>
          <w:sz w:val="24"/>
          <w:szCs w:val="24"/>
        </w:rPr>
        <w:t xml:space="preserve"> </w:t>
      </w:r>
      <w:r>
        <w:rPr>
          <w:sz w:val="24"/>
          <w:szCs w:val="24"/>
        </w:rPr>
        <w:t>assessed administrative fees were $</w:t>
      </w:r>
      <w:sdt>
        <w:sdtPr>
          <w:rPr>
            <w:sz w:val="24"/>
            <w:szCs w:val="24"/>
          </w:rPr>
          <w:alias w:val="Amount Assessed"/>
          <w:tag w:val="Amount Assessed"/>
          <w:id w:val="-542207763"/>
          <w:placeholder>
            <w:docPart w:val="DefaultPlaceholder_-1854013440"/>
          </w:placeholder>
          <w:text/>
        </w:sdtPr>
        <w:sdtEndPr/>
        <w:sdtContent>
          <w:r w:rsidR="003724AC">
            <w:rPr>
              <w:sz w:val="24"/>
              <w:szCs w:val="24"/>
            </w:rPr>
            <w:t xml:space="preserve">88.25 </w:t>
          </w:r>
        </w:sdtContent>
      </w:sdt>
      <w:r w:rsidR="00FD4E92">
        <w:rPr>
          <w:sz w:val="24"/>
          <w:szCs w:val="24"/>
        </w:rPr>
        <w:t xml:space="preserve"> </w:t>
      </w:r>
      <w:r>
        <w:rPr>
          <w:sz w:val="24"/>
          <w:szCs w:val="24"/>
        </w:rPr>
        <w:t>with $</w:t>
      </w:r>
      <w:sdt>
        <w:sdtPr>
          <w:rPr>
            <w:sz w:val="24"/>
            <w:szCs w:val="24"/>
          </w:rPr>
          <w:alias w:val="Amount Collected"/>
          <w:tag w:val="Amount Collected"/>
          <w:id w:val="-1926328535"/>
          <w:placeholder>
            <w:docPart w:val="DefaultPlaceholder_-1854013440"/>
          </w:placeholder>
          <w:text/>
        </w:sdtPr>
        <w:sdtEndPr/>
        <w:sdtContent>
          <w:r w:rsidR="003724AC">
            <w:rPr>
              <w:sz w:val="24"/>
              <w:szCs w:val="24"/>
            </w:rPr>
            <w:t>60.56</w:t>
          </w:r>
        </w:sdtContent>
      </w:sdt>
      <w:r w:rsidR="00FD4E92">
        <w:rPr>
          <w:sz w:val="24"/>
          <w:szCs w:val="24"/>
        </w:rPr>
        <w:t xml:space="preserve"> </w:t>
      </w:r>
      <w:r>
        <w:rPr>
          <w:sz w:val="24"/>
          <w:szCs w:val="24"/>
        </w:rPr>
        <w:t>being collected.</w:t>
      </w:r>
    </w:p>
    <w:p w14:paraId="11A0DCE3" w14:textId="77777777" w:rsidR="00943837" w:rsidRPr="00943837" w:rsidRDefault="00943837" w:rsidP="00943837">
      <w:pPr>
        <w:pStyle w:val="ListParagraph"/>
        <w:rPr>
          <w:sz w:val="24"/>
          <w:szCs w:val="24"/>
        </w:rPr>
      </w:pPr>
    </w:p>
    <w:bookmarkStart w:id="0" w:name="_Hlk171686794" w:displacedByCustomXml="next"/>
    <w:sdt>
      <w:sdtPr>
        <w:rPr>
          <w:sz w:val="24"/>
          <w:szCs w:val="24"/>
        </w:rPr>
        <w:alias w:val="List Counties that Owe Rental Fees With Amount Owed"/>
        <w:tag w:val="List Counties that Owe Rental Fees With Amount Owed"/>
        <w:id w:val="1556195738"/>
        <w:placeholder>
          <w:docPart w:val="3418C65FF33B42639168ABB282E839D9"/>
        </w:placeholder>
        <w:text/>
      </w:sdtPr>
      <w:sdtEndPr/>
      <w:sdtContent>
        <w:p w14:paraId="0155B830" w14:textId="48628183" w:rsidR="003724AC" w:rsidRDefault="003724AC" w:rsidP="003724AC">
          <w:pPr>
            <w:pStyle w:val="ListParagraph"/>
            <w:widowControl/>
            <w:numPr>
              <w:ilvl w:val="0"/>
              <w:numId w:val="5"/>
            </w:numPr>
            <w:spacing w:after="200" w:line="276" w:lineRule="auto"/>
            <w:contextualSpacing/>
            <w:rPr>
              <w:sz w:val="24"/>
              <w:szCs w:val="24"/>
            </w:rPr>
          </w:pPr>
          <w:r>
            <w:rPr>
              <w:sz w:val="24"/>
              <w:szCs w:val="24"/>
            </w:rPr>
            <w:t>The June, 2024 Rental Fees due: Zero</w:t>
          </w:r>
        </w:p>
      </w:sdtContent>
    </w:sdt>
    <w:bookmarkEnd w:id="0"/>
    <w:p w14:paraId="36D116B5" w14:textId="77777777" w:rsidR="003724AC" w:rsidRPr="003724AC" w:rsidRDefault="003724AC" w:rsidP="003724AC">
      <w:pPr>
        <w:pStyle w:val="ListParagraph"/>
        <w:widowControl/>
        <w:spacing w:after="200" w:line="276" w:lineRule="auto"/>
        <w:ind w:left="900"/>
        <w:contextualSpacing/>
        <w:rPr>
          <w:sz w:val="24"/>
          <w:szCs w:val="24"/>
        </w:rPr>
      </w:pPr>
    </w:p>
    <w:bookmarkStart w:id="1" w:name="_Hlk171686808" w:displacedByCustomXml="next"/>
    <w:sdt>
      <w:sdtPr>
        <w:rPr>
          <w:sz w:val="24"/>
          <w:szCs w:val="24"/>
        </w:rPr>
        <w:alias w:val="List Any Other Finacial Items Here"/>
        <w:tag w:val="List Any Other Finacial Items Here"/>
        <w:id w:val="-844858585"/>
        <w:placeholder>
          <w:docPart w:val="BD6CE36618EF49CDA289D755D5814B8D"/>
        </w:placeholder>
        <w:text/>
      </w:sdtPr>
      <w:sdtEndPr/>
      <w:sdtContent>
        <w:p w14:paraId="2318CF23" w14:textId="6D2A91BE" w:rsidR="003724AC" w:rsidRDefault="003724AC" w:rsidP="003724AC">
          <w:pPr>
            <w:pStyle w:val="ListParagraph"/>
            <w:widowControl/>
            <w:numPr>
              <w:ilvl w:val="0"/>
              <w:numId w:val="5"/>
            </w:numPr>
            <w:spacing w:after="200" w:line="276" w:lineRule="auto"/>
            <w:contextualSpacing/>
            <w:rPr>
              <w:sz w:val="24"/>
              <w:szCs w:val="24"/>
            </w:rPr>
          </w:pPr>
          <w:r>
            <w:rPr>
              <w:sz w:val="24"/>
              <w:szCs w:val="24"/>
            </w:rPr>
            <w:t>The June, 2024 W/E fees collected was $40.00</w:t>
          </w:r>
        </w:p>
      </w:sdtContent>
    </w:sdt>
    <w:bookmarkEnd w:id="1"/>
    <w:p w14:paraId="4EB45EE0" w14:textId="5B47CAB2" w:rsidR="003724AC" w:rsidRDefault="003724AC" w:rsidP="003724AC">
      <w:pPr>
        <w:pStyle w:val="ListParagraph"/>
        <w:widowControl/>
        <w:spacing w:after="200" w:line="276" w:lineRule="auto"/>
        <w:ind w:left="900"/>
        <w:contextualSpacing/>
        <w:rPr>
          <w:sz w:val="24"/>
          <w:szCs w:val="24"/>
        </w:rPr>
      </w:pPr>
    </w:p>
    <w:p w14:paraId="25BC2109" w14:textId="7AF598F1" w:rsidR="003724AC" w:rsidRDefault="003724AC" w:rsidP="003724AC">
      <w:pPr>
        <w:pStyle w:val="ListParagraph"/>
        <w:widowControl/>
        <w:numPr>
          <w:ilvl w:val="0"/>
          <w:numId w:val="5"/>
        </w:numPr>
        <w:spacing w:after="200" w:line="276" w:lineRule="auto"/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>The June, 2024 W/R Board fees collected were zero</w:t>
      </w:r>
    </w:p>
    <w:p w14:paraId="76559F78" w14:textId="6A562191" w:rsidR="00943837" w:rsidRDefault="00943837" w:rsidP="003724AC">
      <w:pPr>
        <w:pStyle w:val="ListParagraph"/>
        <w:widowControl/>
        <w:spacing w:after="200" w:line="276" w:lineRule="auto"/>
        <w:ind w:left="900"/>
        <w:contextualSpacing/>
        <w:rPr>
          <w:sz w:val="24"/>
          <w:szCs w:val="24"/>
        </w:rPr>
      </w:pPr>
    </w:p>
    <w:p w14:paraId="0D8F399B" w14:textId="77777777" w:rsidR="00943837" w:rsidRPr="00943837" w:rsidRDefault="00943837" w:rsidP="006C29FC">
      <w:pPr>
        <w:rPr>
          <w:bCs/>
          <w:sz w:val="24"/>
          <w:szCs w:val="24"/>
        </w:rPr>
      </w:pPr>
    </w:p>
    <w:p w14:paraId="184D1E12" w14:textId="4CE2EEA9" w:rsidR="006C29FC" w:rsidRPr="00372DF7" w:rsidRDefault="006C29FC" w:rsidP="006C29FC">
      <w:pPr>
        <w:rPr>
          <w:sz w:val="24"/>
          <w:szCs w:val="24"/>
        </w:rPr>
      </w:pPr>
      <w:r w:rsidRPr="00372DF7">
        <w:rPr>
          <w:b/>
          <w:sz w:val="28"/>
          <w:szCs w:val="28"/>
          <w:u w:val="single"/>
        </w:rPr>
        <w:t xml:space="preserve">CURRENT POPULATION REPORT  </w:t>
      </w:r>
      <w:r w:rsidR="00CF4F7C">
        <w:rPr>
          <w:b/>
          <w:sz w:val="28"/>
          <w:szCs w:val="28"/>
          <w:u w:val="single"/>
        </w:rPr>
        <w:t>7-12-24</w:t>
      </w:r>
      <w:r w:rsidRPr="00372DF7">
        <w:rPr>
          <w:b/>
          <w:sz w:val="28"/>
          <w:szCs w:val="28"/>
          <w:u w:val="single"/>
        </w:rPr>
        <w:t xml:space="preserve">   </w:t>
      </w:r>
    </w:p>
    <w:p w14:paraId="618747BE" w14:textId="30362268" w:rsidR="006C29FC" w:rsidRDefault="006C29FC" w:rsidP="006C29FC">
      <w:pPr>
        <w:rPr>
          <w:sz w:val="24"/>
          <w:szCs w:val="24"/>
        </w:rPr>
      </w:pPr>
      <w:r w:rsidRPr="00BD6495">
        <w:rPr>
          <w:sz w:val="24"/>
          <w:szCs w:val="24"/>
        </w:rPr>
        <w:t>Fu</w:t>
      </w:r>
      <w:r>
        <w:rPr>
          <w:sz w:val="24"/>
          <w:szCs w:val="24"/>
        </w:rPr>
        <w:t xml:space="preserve">ll Time males              </w:t>
      </w:r>
      <w:r w:rsidRPr="00B36638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</w:t>
      </w:r>
      <w:r w:rsidRPr="00B36638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alias w:val="List the Total Number of Male Inmates"/>
          <w:tag w:val="List the Total Number of Male Inmates"/>
          <w:id w:val="-715662344"/>
          <w:placeholder>
            <w:docPart w:val="DefaultPlaceholder_-1854013440"/>
          </w:placeholder>
          <w:text/>
        </w:sdtPr>
        <w:sdtEndPr/>
        <w:sdtContent>
          <w:r w:rsidR="00CF4F7C">
            <w:rPr>
              <w:sz w:val="24"/>
              <w:szCs w:val="24"/>
            </w:rPr>
            <w:t>53</w:t>
          </w:r>
        </w:sdtContent>
      </w:sdt>
      <w:r>
        <w:rPr>
          <w:sz w:val="24"/>
          <w:szCs w:val="24"/>
        </w:rPr>
        <w:t xml:space="preserve">  </w:t>
      </w:r>
    </w:p>
    <w:p w14:paraId="1DD82E80" w14:textId="149C7287" w:rsidR="006C29FC" w:rsidRDefault="006C29FC" w:rsidP="006C29FC">
      <w:pPr>
        <w:rPr>
          <w:sz w:val="24"/>
          <w:szCs w:val="24"/>
        </w:rPr>
      </w:pPr>
      <w:r>
        <w:rPr>
          <w:sz w:val="24"/>
          <w:szCs w:val="24"/>
        </w:rPr>
        <w:t xml:space="preserve">Full Time Females         </w:t>
      </w:r>
      <w:r w:rsidRPr="00B36638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</w:t>
      </w:r>
      <w:r w:rsidR="00943837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alias w:val="List The Total Number of Female Inmates"/>
          <w:tag w:val="List The Total Number of Female Inmates"/>
          <w:id w:val="-1297594874"/>
          <w:placeholder>
            <w:docPart w:val="DefaultPlaceholder_-1854013440"/>
          </w:placeholder>
          <w:text/>
        </w:sdtPr>
        <w:sdtEndPr/>
        <w:sdtContent>
          <w:r w:rsidR="00CF4F7C">
            <w:rPr>
              <w:sz w:val="24"/>
              <w:szCs w:val="24"/>
            </w:rPr>
            <w:t>15</w:t>
          </w:r>
        </w:sdtContent>
      </w:sdt>
      <w:r>
        <w:rPr>
          <w:sz w:val="24"/>
          <w:szCs w:val="24"/>
        </w:rPr>
        <w:t xml:space="preserve">   </w:t>
      </w:r>
    </w:p>
    <w:p w14:paraId="097C9C40" w14:textId="12714F36" w:rsidR="006C29FC" w:rsidRDefault="006C29FC" w:rsidP="006C29FC">
      <w:pPr>
        <w:rPr>
          <w:sz w:val="24"/>
          <w:szCs w:val="24"/>
        </w:rPr>
      </w:pPr>
      <w:r>
        <w:rPr>
          <w:sz w:val="24"/>
          <w:szCs w:val="24"/>
        </w:rPr>
        <w:t xml:space="preserve">Total                                </w:t>
      </w:r>
      <w:r w:rsidRPr="00B3663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</w:t>
      </w:r>
      <w:sdt>
        <w:sdtPr>
          <w:rPr>
            <w:sz w:val="24"/>
            <w:szCs w:val="24"/>
          </w:rPr>
          <w:alias w:val="List the Total Number of Inmates - Along With The Date of Record"/>
          <w:tag w:val="List the Total Number of Inmates - Along With The Date of Record"/>
          <w:id w:val="1105620371"/>
          <w:placeholder>
            <w:docPart w:val="DefaultPlaceholder_-1854013440"/>
          </w:placeholder>
          <w:text/>
        </w:sdtPr>
        <w:sdtEndPr/>
        <w:sdtContent>
          <w:r w:rsidR="00CF4F7C">
            <w:rPr>
              <w:sz w:val="24"/>
              <w:szCs w:val="24"/>
            </w:rPr>
            <w:t>68</w:t>
          </w:r>
        </w:sdtContent>
      </w:sdt>
    </w:p>
    <w:p w14:paraId="180F05EF" w14:textId="7F9139A3" w:rsidR="006C29FC" w:rsidRDefault="006C29FC" w:rsidP="006C29FC">
      <w:pPr>
        <w:rPr>
          <w:sz w:val="24"/>
          <w:szCs w:val="24"/>
        </w:rPr>
      </w:pPr>
      <w:r>
        <w:rPr>
          <w:sz w:val="24"/>
          <w:szCs w:val="24"/>
        </w:rPr>
        <w:t xml:space="preserve">This includes </w:t>
      </w:r>
      <w:sdt>
        <w:sdtPr>
          <w:rPr>
            <w:sz w:val="24"/>
            <w:szCs w:val="24"/>
          </w:rPr>
          <w:alias w:val="The Number Of Rental Inmates and The Respective County"/>
          <w:tag w:val="The Number Of Rental Inmates and The Respective County"/>
          <w:id w:val="-133181177"/>
          <w:placeholder>
            <w:docPart w:val="DefaultPlaceholder_-1854013440"/>
          </w:placeholder>
          <w:text/>
        </w:sdtPr>
        <w:sdtEndPr/>
        <w:sdtContent>
          <w:r w:rsidR="00CF4F7C">
            <w:rPr>
              <w:sz w:val="24"/>
              <w:szCs w:val="24"/>
            </w:rPr>
            <w:t>1 Washington County Inmate</w:t>
          </w:r>
        </w:sdtContent>
      </w:sdt>
    </w:p>
    <w:p w14:paraId="056B76E7" w14:textId="77777777" w:rsidR="00E522B7" w:rsidRDefault="00E522B7" w:rsidP="00E522B7">
      <w:pPr>
        <w:rPr>
          <w:b/>
          <w:bCs/>
          <w:sz w:val="24"/>
          <w:szCs w:val="24"/>
        </w:rPr>
      </w:pPr>
    </w:p>
    <w:p w14:paraId="4CD1C2CA" w14:textId="26DF6677" w:rsidR="00E522B7" w:rsidRPr="00FF4EAA" w:rsidRDefault="00E522B7" w:rsidP="00E522B7">
      <w:pPr>
        <w:rPr>
          <w:b/>
          <w:bCs/>
          <w:sz w:val="24"/>
          <w:szCs w:val="24"/>
        </w:rPr>
      </w:pPr>
      <w:r w:rsidRPr="00FF4EAA">
        <w:rPr>
          <w:b/>
          <w:bCs/>
          <w:sz w:val="24"/>
          <w:szCs w:val="24"/>
        </w:rPr>
        <w:t xml:space="preserve">Current WE/WR status </w:t>
      </w:r>
      <w:r w:rsidR="00CF4F7C">
        <w:rPr>
          <w:b/>
          <w:bCs/>
          <w:sz w:val="24"/>
          <w:szCs w:val="24"/>
        </w:rPr>
        <w:t>as of 7-12-24</w:t>
      </w:r>
    </w:p>
    <w:p w14:paraId="262A9062" w14:textId="76F389ED" w:rsidR="00E522B7" w:rsidRDefault="00E522B7" w:rsidP="00E522B7">
      <w:pPr>
        <w:rPr>
          <w:sz w:val="24"/>
          <w:szCs w:val="24"/>
        </w:rPr>
      </w:pPr>
      <w:r>
        <w:rPr>
          <w:sz w:val="24"/>
          <w:szCs w:val="24"/>
        </w:rPr>
        <w:t>Weekend Males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sdt>
        <w:sdtPr>
          <w:rPr>
            <w:sz w:val="24"/>
            <w:szCs w:val="24"/>
          </w:rPr>
          <w:alias w:val="Input Number of Inmates"/>
          <w:tag w:val="Input Number of Inmates"/>
          <w:id w:val="1266188648"/>
          <w:placeholder>
            <w:docPart w:val="DefaultPlaceholder_-1854013440"/>
          </w:placeholder>
          <w:text/>
        </w:sdtPr>
        <w:sdtEndPr/>
        <w:sdtContent>
          <w:r w:rsidR="00CF4F7C">
            <w:rPr>
              <w:sz w:val="24"/>
              <w:szCs w:val="24"/>
            </w:rPr>
            <w:t>0</w:t>
          </w:r>
        </w:sdtContent>
      </w:sdt>
    </w:p>
    <w:p w14:paraId="49F1C0A4" w14:textId="21D7E70F" w:rsidR="00E522B7" w:rsidRDefault="00E522B7" w:rsidP="00E522B7">
      <w:pPr>
        <w:rPr>
          <w:sz w:val="24"/>
          <w:szCs w:val="24"/>
        </w:rPr>
      </w:pPr>
      <w:r>
        <w:rPr>
          <w:sz w:val="24"/>
          <w:szCs w:val="24"/>
        </w:rPr>
        <w:t>Weekend females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sdt>
        <w:sdtPr>
          <w:rPr>
            <w:sz w:val="24"/>
            <w:szCs w:val="24"/>
          </w:rPr>
          <w:alias w:val="Input Number of Inmates"/>
          <w:tag w:val="Input Number of Inmates"/>
          <w:id w:val="-535042041"/>
          <w:placeholder>
            <w:docPart w:val="0822381C32854A6496A2F70703D5734E"/>
          </w:placeholder>
          <w:text/>
        </w:sdtPr>
        <w:sdtEndPr/>
        <w:sdtContent>
          <w:r w:rsidR="00CF4F7C">
            <w:rPr>
              <w:sz w:val="24"/>
              <w:szCs w:val="24"/>
            </w:rPr>
            <w:t>0</w:t>
          </w:r>
        </w:sdtContent>
      </w:sdt>
    </w:p>
    <w:p w14:paraId="5A782087" w14:textId="12BCBCDD" w:rsidR="00E522B7" w:rsidRDefault="00E522B7" w:rsidP="00E522B7">
      <w:pPr>
        <w:rPr>
          <w:sz w:val="24"/>
          <w:szCs w:val="24"/>
        </w:rPr>
      </w:pPr>
      <w:r>
        <w:rPr>
          <w:sz w:val="24"/>
          <w:szCs w:val="24"/>
        </w:rPr>
        <w:t>Total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sdt>
        <w:sdtPr>
          <w:rPr>
            <w:sz w:val="24"/>
            <w:szCs w:val="24"/>
          </w:rPr>
          <w:alias w:val="Input Number of Inmates"/>
          <w:tag w:val="Input Number of Inmates"/>
          <w:id w:val="-1253809214"/>
          <w:placeholder>
            <w:docPart w:val="C6C34050075E4B9D808123069A82E6E5"/>
          </w:placeholder>
          <w:text/>
        </w:sdtPr>
        <w:sdtEndPr/>
        <w:sdtContent>
          <w:r w:rsidR="00CF4F7C">
            <w:rPr>
              <w:sz w:val="24"/>
              <w:szCs w:val="24"/>
            </w:rPr>
            <w:t>0</w:t>
          </w:r>
        </w:sdtContent>
      </w:sdt>
    </w:p>
    <w:p w14:paraId="4D84C9C9" w14:textId="1C07E06F" w:rsidR="00E522B7" w:rsidRPr="00207E64" w:rsidRDefault="00E522B7" w:rsidP="00E522B7">
      <w:pPr>
        <w:rPr>
          <w:color w:val="FF0000"/>
          <w:sz w:val="24"/>
          <w:szCs w:val="24"/>
        </w:rPr>
      </w:pPr>
      <w:r>
        <w:rPr>
          <w:sz w:val="24"/>
          <w:szCs w:val="24"/>
        </w:rPr>
        <w:t>Work Release Males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sdt>
        <w:sdtPr>
          <w:rPr>
            <w:sz w:val="24"/>
            <w:szCs w:val="24"/>
          </w:rPr>
          <w:alias w:val="Input Number of Inmates"/>
          <w:tag w:val="Input Number of Inmates"/>
          <w:id w:val="-1868746700"/>
          <w:placeholder>
            <w:docPart w:val="F80CEFE07E524A2C994ABAE00B3BEEA0"/>
          </w:placeholder>
          <w:text/>
        </w:sdtPr>
        <w:sdtEndPr/>
        <w:sdtContent>
          <w:r w:rsidR="00CF4F7C">
            <w:rPr>
              <w:sz w:val="24"/>
              <w:szCs w:val="24"/>
            </w:rPr>
            <w:t>0</w:t>
          </w:r>
        </w:sdtContent>
      </w:sdt>
    </w:p>
    <w:p w14:paraId="7A3E0FB0" w14:textId="05838B84" w:rsidR="00E522B7" w:rsidRDefault="00E522B7" w:rsidP="00E522B7">
      <w:pPr>
        <w:rPr>
          <w:sz w:val="24"/>
          <w:szCs w:val="24"/>
        </w:rPr>
      </w:pPr>
      <w:r>
        <w:rPr>
          <w:sz w:val="24"/>
          <w:szCs w:val="24"/>
        </w:rPr>
        <w:t>Work release females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sdt>
        <w:sdtPr>
          <w:rPr>
            <w:sz w:val="24"/>
            <w:szCs w:val="24"/>
          </w:rPr>
          <w:alias w:val="Input Number of Inmates"/>
          <w:tag w:val="Input Number of Inmates"/>
          <w:id w:val="1245926281"/>
          <w:placeholder>
            <w:docPart w:val="FF149525B0B14C1DBF90ADEEAC0AF29E"/>
          </w:placeholder>
          <w:text/>
        </w:sdtPr>
        <w:sdtEndPr/>
        <w:sdtContent>
          <w:r w:rsidR="00CF4F7C">
            <w:rPr>
              <w:sz w:val="24"/>
              <w:szCs w:val="24"/>
            </w:rPr>
            <w:t>0</w:t>
          </w:r>
        </w:sdtContent>
      </w:sdt>
    </w:p>
    <w:p w14:paraId="39ECD3D1" w14:textId="71447BB3" w:rsidR="00E522B7" w:rsidRPr="00BD6495" w:rsidRDefault="00E522B7" w:rsidP="00E522B7">
      <w:pPr>
        <w:rPr>
          <w:sz w:val="24"/>
          <w:szCs w:val="24"/>
        </w:rPr>
      </w:pPr>
      <w:r>
        <w:rPr>
          <w:sz w:val="24"/>
          <w:szCs w:val="24"/>
        </w:rPr>
        <w:t>Total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sdt>
        <w:sdtPr>
          <w:rPr>
            <w:sz w:val="24"/>
            <w:szCs w:val="24"/>
          </w:rPr>
          <w:alias w:val="Input Number of Inmates"/>
          <w:tag w:val="Input Number of Inmates"/>
          <w:id w:val="-1665469061"/>
          <w:placeholder>
            <w:docPart w:val="6BC24A41B93A4734BB5CD1C88CCF7B3C"/>
          </w:placeholder>
          <w:text/>
        </w:sdtPr>
        <w:sdtEndPr/>
        <w:sdtContent>
          <w:r w:rsidR="00CF4F7C">
            <w:rPr>
              <w:sz w:val="24"/>
              <w:szCs w:val="24"/>
            </w:rPr>
            <w:t>0</w:t>
          </w:r>
        </w:sdtContent>
      </w:sdt>
    </w:p>
    <w:p w14:paraId="6F8F0B71" w14:textId="77777777" w:rsidR="00E522B7" w:rsidRDefault="00E522B7" w:rsidP="00E522B7">
      <w:pPr>
        <w:rPr>
          <w:b/>
          <w:sz w:val="28"/>
          <w:szCs w:val="28"/>
          <w:u w:val="single"/>
        </w:rPr>
      </w:pPr>
    </w:p>
    <w:p w14:paraId="0D7871DA" w14:textId="7147EE54" w:rsidR="00E522B7" w:rsidRDefault="00E522B7" w:rsidP="00E522B7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GENERAL DISCUSSION</w:t>
      </w:r>
    </w:p>
    <w:p w14:paraId="3C1E4806" w14:textId="6667D16B" w:rsidR="00E522B7" w:rsidRDefault="00F10E8C" w:rsidP="00E522B7">
      <w:pPr>
        <w:rPr>
          <w:sz w:val="24"/>
          <w:szCs w:val="24"/>
        </w:rPr>
      </w:pPr>
      <w:sdt>
        <w:sdtPr>
          <w:rPr>
            <w:sz w:val="24"/>
            <w:szCs w:val="24"/>
          </w:rPr>
          <w:alias w:val="Input any General Discussion Items Here"/>
          <w:tag w:val="Input any General Discussion Items Here"/>
          <w:id w:val="203289303"/>
          <w:placeholder>
            <w:docPart w:val="DefaultPlaceholder_-1854013440"/>
          </w:placeholder>
          <w:showingPlcHdr/>
          <w:text/>
        </w:sdtPr>
        <w:sdtEndPr/>
        <w:sdtContent>
          <w:r w:rsidR="00E522B7" w:rsidRPr="00E522B7">
            <w:rPr>
              <w:rStyle w:val="PlaceholderText"/>
              <w:sz w:val="24"/>
              <w:szCs w:val="24"/>
            </w:rPr>
            <w:t>Click or tap here to enter text.</w:t>
          </w:r>
        </w:sdtContent>
      </w:sdt>
      <w:r w:rsidR="00320823">
        <w:rPr>
          <w:sz w:val="24"/>
          <w:szCs w:val="24"/>
        </w:rPr>
        <w:br/>
      </w:r>
    </w:p>
    <w:p w14:paraId="495EE6A6" w14:textId="71C560C5" w:rsidR="00E522B7" w:rsidRPr="009D5060" w:rsidRDefault="00E522B7" w:rsidP="00E522B7">
      <w:pPr>
        <w:rPr>
          <w:sz w:val="24"/>
          <w:szCs w:val="24"/>
        </w:rPr>
      </w:pPr>
      <w:r>
        <w:rPr>
          <w:b/>
          <w:sz w:val="28"/>
          <w:szCs w:val="28"/>
          <w:u w:val="single"/>
        </w:rPr>
        <w:t>PUBLIC COMMENT</w:t>
      </w:r>
    </w:p>
    <w:p w14:paraId="58C342F9" w14:textId="5042F3AB" w:rsidR="00E522B7" w:rsidRPr="00FC1A91" w:rsidRDefault="00E522B7" w:rsidP="00E522B7">
      <w:pPr>
        <w:rPr>
          <w:sz w:val="24"/>
          <w:szCs w:val="24"/>
        </w:rPr>
      </w:pPr>
      <w:r>
        <w:rPr>
          <w:sz w:val="24"/>
          <w:szCs w:val="24"/>
        </w:rPr>
        <w:t>The next P</w:t>
      </w:r>
      <w:r w:rsidRPr="00FC1A91">
        <w:rPr>
          <w:sz w:val="24"/>
          <w:szCs w:val="24"/>
        </w:rPr>
        <w:t>rison Boar</w:t>
      </w:r>
      <w:r>
        <w:rPr>
          <w:sz w:val="24"/>
          <w:szCs w:val="24"/>
        </w:rPr>
        <w:t xml:space="preserve">d meeting will be </w:t>
      </w:r>
      <w:sdt>
        <w:sdtPr>
          <w:rPr>
            <w:sz w:val="24"/>
            <w:szCs w:val="24"/>
          </w:rPr>
          <w:alias w:val="Input Next Prison Board Meeting Date"/>
          <w:tag w:val="Input Next Prison Board Meeting Date"/>
          <w:id w:val="-1575654684"/>
          <w:placeholder>
            <w:docPart w:val="DefaultPlaceholder_-1854013440"/>
          </w:placeholder>
          <w:text/>
        </w:sdtPr>
        <w:sdtEndPr/>
        <w:sdtContent>
          <w:r w:rsidR="00CF4F7C">
            <w:rPr>
              <w:sz w:val="24"/>
              <w:szCs w:val="24"/>
            </w:rPr>
            <w:t>August 15th, 2024</w:t>
          </w:r>
        </w:sdtContent>
      </w:sdt>
      <w:r>
        <w:rPr>
          <w:sz w:val="24"/>
          <w:szCs w:val="24"/>
        </w:rPr>
        <w:t xml:space="preserve"> and conducted at the </w:t>
      </w:r>
      <w:sdt>
        <w:sdtPr>
          <w:rPr>
            <w:sz w:val="24"/>
            <w:szCs w:val="24"/>
          </w:rPr>
          <w:alias w:val="Location of the Next Prison Board Meeting"/>
          <w:tag w:val="Location of the Next Prison Board Meeting"/>
          <w:id w:val="475573198"/>
          <w:placeholder>
            <w:docPart w:val="DefaultPlaceholder_-1854013440"/>
          </w:placeholder>
          <w:text/>
        </w:sdtPr>
        <w:sdtEndPr/>
        <w:sdtContent>
          <w:r w:rsidR="00CF4F7C">
            <w:rPr>
              <w:sz w:val="24"/>
              <w:szCs w:val="24"/>
            </w:rPr>
            <w:t>Greene County Office Building</w:t>
          </w:r>
        </w:sdtContent>
      </w:sdt>
      <w:r>
        <w:rPr>
          <w:sz w:val="24"/>
          <w:szCs w:val="24"/>
        </w:rPr>
        <w:t xml:space="preserve"> at </w:t>
      </w:r>
      <w:sdt>
        <w:sdtPr>
          <w:rPr>
            <w:sz w:val="24"/>
            <w:szCs w:val="24"/>
          </w:rPr>
          <w:alias w:val="Input Time of Next Prison Board Meeting"/>
          <w:tag w:val="Input Time of Next Prison Board Meeting"/>
          <w:id w:val="1122416127"/>
          <w:placeholder>
            <w:docPart w:val="DefaultPlaceholder_-1854013440"/>
          </w:placeholder>
          <w:text/>
        </w:sdtPr>
        <w:sdtEndPr/>
        <w:sdtContent>
          <w:r w:rsidR="00CF4F7C">
            <w:rPr>
              <w:sz w:val="24"/>
              <w:szCs w:val="24"/>
            </w:rPr>
            <w:t>1145 Hours</w:t>
          </w:r>
        </w:sdtContent>
      </w:sdt>
      <w:r>
        <w:rPr>
          <w:sz w:val="24"/>
          <w:szCs w:val="24"/>
        </w:rPr>
        <w:t>.</w:t>
      </w:r>
    </w:p>
    <w:p w14:paraId="0F462551" w14:textId="77777777" w:rsidR="00427043" w:rsidRDefault="00427043" w:rsidP="00427043"/>
    <w:sectPr w:rsidR="00427043" w:rsidSect="00FD4E92">
      <w:footerReference w:type="default" r:id="rId8"/>
      <w:pgSz w:w="12240" w:h="15840"/>
      <w:pgMar w:top="450" w:right="540" w:bottom="1170" w:left="720" w:header="360" w:footer="14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FB54A0" w14:textId="77777777" w:rsidR="003129F7" w:rsidRDefault="003129F7" w:rsidP="006F38D2">
      <w:pPr>
        <w:spacing w:after="0" w:line="240" w:lineRule="auto"/>
      </w:pPr>
      <w:r>
        <w:separator/>
      </w:r>
    </w:p>
  </w:endnote>
  <w:endnote w:type="continuationSeparator" w:id="0">
    <w:p w14:paraId="770344F2" w14:textId="77777777" w:rsidR="003129F7" w:rsidRDefault="003129F7" w:rsidP="006F38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5C6BB0" w14:textId="77777777" w:rsidR="007B6980" w:rsidRDefault="007B6980" w:rsidP="007B6980">
    <w:pPr>
      <w:pStyle w:val="Footer"/>
      <w:jc w:val="center"/>
    </w:pPr>
    <w:r>
      <w:t>CORNERSTONE OF THE KEYSTONE STATE</w:t>
    </w:r>
  </w:p>
  <w:p w14:paraId="439BF1D0" w14:textId="058BA0CD" w:rsidR="007B6980" w:rsidRDefault="0071313F" w:rsidP="007B6980">
    <w:pPr>
      <w:pStyle w:val="Footer"/>
      <w:jc w:val="center"/>
      <w:rPr>
        <w:sz w:val="18"/>
        <w:szCs w:val="18"/>
      </w:rPr>
    </w:pPr>
    <w:r>
      <w:rPr>
        <w:sz w:val="18"/>
        <w:szCs w:val="18"/>
      </w:rPr>
      <w:t>Jared Edgreen</w:t>
    </w:r>
    <w:r w:rsidR="007B6980">
      <w:rPr>
        <w:sz w:val="18"/>
        <w:szCs w:val="18"/>
      </w:rPr>
      <w:t xml:space="preserve">, Chairman • Betsy McClure, </w:t>
    </w:r>
    <w:r>
      <w:rPr>
        <w:sz w:val="18"/>
        <w:szCs w:val="18"/>
      </w:rPr>
      <w:t>Commissioner</w:t>
    </w:r>
    <w:r w:rsidR="007B6980">
      <w:rPr>
        <w:sz w:val="18"/>
        <w:szCs w:val="18"/>
      </w:rPr>
      <w:t xml:space="preserve"> • Blair Zimmerman, </w:t>
    </w:r>
    <w:r>
      <w:rPr>
        <w:sz w:val="18"/>
        <w:szCs w:val="18"/>
      </w:rPr>
      <w:t>Commissioner</w:t>
    </w:r>
  </w:p>
  <w:p w14:paraId="1A04722C" w14:textId="70482911" w:rsidR="00E05DA2" w:rsidRPr="007B6980" w:rsidRDefault="00E05DA2" w:rsidP="007B698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26FF7C" w14:textId="77777777" w:rsidR="003129F7" w:rsidRDefault="003129F7" w:rsidP="006F38D2">
      <w:pPr>
        <w:spacing w:after="0" w:line="240" w:lineRule="auto"/>
      </w:pPr>
      <w:r>
        <w:separator/>
      </w:r>
    </w:p>
  </w:footnote>
  <w:footnote w:type="continuationSeparator" w:id="0">
    <w:p w14:paraId="1BE9BB86" w14:textId="77777777" w:rsidR="003129F7" w:rsidRDefault="003129F7" w:rsidP="006F38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D42BB3"/>
    <w:multiLevelType w:val="hybridMultilevel"/>
    <w:tmpl w:val="49A4AE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3F0769"/>
    <w:multiLevelType w:val="hybridMultilevel"/>
    <w:tmpl w:val="06265C64"/>
    <w:lvl w:ilvl="0" w:tplc="EB86030E">
      <w:start w:val="1"/>
      <w:numFmt w:val="decimal"/>
      <w:lvlText w:val="%1."/>
      <w:lvlJc w:val="left"/>
      <w:pPr>
        <w:ind w:left="900" w:hanging="36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24F458B0"/>
    <w:multiLevelType w:val="hybridMultilevel"/>
    <w:tmpl w:val="51686CD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EC9206A"/>
    <w:multiLevelType w:val="hybridMultilevel"/>
    <w:tmpl w:val="5CE887B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2E64C5E"/>
    <w:multiLevelType w:val="hybridMultilevel"/>
    <w:tmpl w:val="8DB60684"/>
    <w:lvl w:ilvl="0" w:tplc="684220E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C75AB2"/>
    <w:multiLevelType w:val="hybridMultilevel"/>
    <w:tmpl w:val="FA1CB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EF37E1"/>
    <w:multiLevelType w:val="hybridMultilevel"/>
    <w:tmpl w:val="B2BC50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6A3212"/>
    <w:multiLevelType w:val="hybridMultilevel"/>
    <w:tmpl w:val="0D1428A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F8976B9"/>
    <w:multiLevelType w:val="hybridMultilevel"/>
    <w:tmpl w:val="E50EED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DE5668"/>
    <w:multiLevelType w:val="hybridMultilevel"/>
    <w:tmpl w:val="475272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8F26763"/>
    <w:multiLevelType w:val="hybridMultilevel"/>
    <w:tmpl w:val="313648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4B0C38"/>
    <w:multiLevelType w:val="hybridMultilevel"/>
    <w:tmpl w:val="CF4C53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4468675">
    <w:abstractNumId w:val="4"/>
  </w:num>
  <w:num w:numId="2" w16cid:durableId="380446702">
    <w:abstractNumId w:val="9"/>
  </w:num>
  <w:num w:numId="3" w16cid:durableId="1765954849">
    <w:abstractNumId w:val="10"/>
  </w:num>
  <w:num w:numId="4" w16cid:durableId="1057513966">
    <w:abstractNumId w:val="5"/>
  </w:num>
  <w:num w:numId="5" w16cid:durableId="71851507">
    <w:abstractNumId w:val="1"/>
  </w:num>
  <w:num w:numId="6" w16cid:durableId="2139716023">
    <w:abstractNumId w:val="6"/>
  </w:num>
  <w:num w:numId="7" w16cid:durableId="1183515722">
    <w:abstractNumId w:val="0"/>
  </w:num>
  <w:num w:numId="8" w16cid:durableId="1649742674">
    <w:abstractNumId w:val="11"/>
  </w:num>
  <w:num w:numId="9" w16cid:durableId="2062316226">
    <w:abstractNumId w:val="8"/>
  </w:num>
  <w:num w:numId="10" w16cid:durableId="1919945930">
    <w:abstractNumId w:val="7"/>
  </w:num>
  <w:num w:numId="11" w16cid:durableId="1424719387">
    <w:abstractNumId w:val="3"/>
  </w:num>
  <w:num w:numId="12" w16cid:durableId="81036490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236E"/>
    <w:rsid w:val="00002A6B"/>
    <w:rsid w:val="000338D8"/>
    <w:rsid w:val="000E5505"/>
    <w:rsid w:val="00197D0D"/>
    <w:rsid w:val="00241F04"/>
    <w:rsid w:val="003129F7"/>
    <w:rsid w:val="00320823"/>
    <w:rsid w:val="003724AC"/>
    <w:rsid w:val="00377F24"/>
    <w:rsid w:val="003F27E6"/>
    <w:rsid w:val="00411C90"/>
    <w:rsid w:val="00427043"/>
    <w:rsid w:val="004700EB"/>
    <w:rsid w:val="0047409F"/>
    <w:rsid w:val="004F7070"/>
    <w:rsid w:val="005805A6"/>
    <w:rsid w:val="00677CFD"/>
    <w:rsid w:val="006C29FC"/>
    <w:rsid w:val="006F38D2"/>
    <w:rsid w:val="006F72B6"/>
    <w:rsid w:val="0071313F"/>
    <w:rsid w:val="007B1FC2"/>
    <w:rsid w:val="007B6980"/>
    <w:rsid w:val="00800390"/>
    <w:rsid w:val="00841B5D"/>
    <w:rsid w:val="008640B0"/>
    <w:rsid w:val="00924204"/>
    <w:rsid w:val="00943837"/>
    <w:rsid w:val="009A38CC"/>
    <w:rsid w:val="009B39B2"/>
    <w:rsid w:val="00A27CB2"/>
    <w:rsid w:val="00A60FB2"/>
    <w:rsid w:val="00A73F4E"/>
    <w:rsid w:val="00AA2095"/>
    <w:rsid w:val="00AD236E"/>
    <w:rsid w:val="00B951B7"/>
    <w:rsid w:val="00C03E3C"/>
    <w:rsid w:val="00CA013C"/>
    <w:rsid w:val="00CF4F7C"/>
    <w:rsid w:val="00D70ED2"/>
    <w:rsid w:val="00D9268A"/>
    <w:rsid w:val="00DB0105"/>
    <w:rsid w:val="00E05DA2"/>
    <w:rsid w:val="00E33978"/>
    <w:rsid w:val="00E522B7"/>
    <w:rsid w:val="00E876E7"/>
    <w:rsid w:val="00EB5650"/>
    <w:rsid w:val="00F10E8C"/>
    <w:rsid w:val="00FD4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471C985"/>
  <w15:docId w15:val="{6A0430F3-7534-4B06-9EE3-16416ED53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F38D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38D2"/>
  </w:style>
  <w:style w:type="paragraph" w:styleId="Footer">
    <w:name w:val="footer"/>
    <w:basedOn w:val="Normal"/>
    <w:link w:val="FooterChar"/>
    <w:uiPriority w:val="99"/>
    <w:unhideWhenUsed/>
    <w:rsid w:val="006F38D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38D2"/>
  </w:style>
  <w:style w:type="table" w:styleId="TableGrid">
    <w:name w:val="Table Grid"/>
    <w:basedOn w:val="TableNormal"/>
    <w:uiPriority w:val="59"/>
    <w:rsid w:val="006F38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F38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38D2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05DA2"/>
    <w:rPr>
      <w:color w:val="0000FF" w:themeColor="hyperlink"/>
      <w:u w:val="single"/>
    </w:rPr>
  </w:style>
  <w:style w:type="paragraph" w:customStyle="1" w:styleId="Default">
    <w:name w:val="Default"/>
    <w:rsid w:val="0042704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27043"/>
    <w:pPr>
      <w:widowControl w:val="0"/>
      <w:spacing w:after="0" w:line="240" w:lineRule="auto"/>
    </w:pPr>
  </w:style>
  <w:style w:type="character" w:styleId="PlaceholderText">
    <w:name w:val="Placeholder Text"/>
    <w:basedOn w:val="DefaultParagraphFont"/>
    <w:uiPriority w:val="99"/>
    <w:semiHidden/>
    <w:rsid w:val="004F707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1562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Greene%20County%20Prison\Masters\Lt's%20Forms\County%20Letterhead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2EC8A8-73DE-4D36-9DD4-22C4FBEBB8E6}"/>
      </w:docPartPr>
      <w:docPartBody>
        <w:p w:rsidR="00855095" w:rsidRDefault="0042391E">
          <w:r w:rsidRPr="00C05073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1A1D638F8CB481F86B39C2770C0F7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8647C7-1465-4898-A00C-6BFC86FC5346}"/>
      </w:docPartPr>
      <w:docPartBody>
        <w:p w:rsidR="00855095" w:rsidRDefault="0042391E" w:rsidP="0042391E">
          <w:pPr>
            <w:pStyle w:val="81A1D638F8CB481F86B39C2770C0F78C"/>
          </w:pPr>
          <w:r w:rsidRPr="00C05073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822381C32854A6496A2F70703D573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09C48D-45AA-4374-BDE5-CAFB5FE9188C}"/>
      </w:docPartPr>
      <w:docPartBody>
        <w:p w:rsidR="006E1AE9" w:rsidRDefault="00855095" w:rsidP="00855095">
          <w:pPr>
            <w:pStyle w:val="0822381C32854A6496A2F70703D5734E"/>
          </w:pPr>
          <w:r w:rsidRPr="00C05073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6C34050075E4B9D808123069A82E6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201BBD-5FFC-4226-9267-B34E6274C5F5}"/>
      </w:docPartPr>
      <w:docPartBody>
        <w:p w:rsidR="006E1AE9" w:rsidRDefault="00855095" w:rsidP="00855095">
          <w:pPr>
            <w:pStyle w:val="C6C34050075E4B9D808123069A82E6E5"/>
          </w:pPr>
          <w:r w:rsidRPr="00C05073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80CEFE07E524A2C994ABAE00B3BEE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C30518-FFFD-415E-A981-0092586CA9C5}"/>
      </w:docPartPr>
      <w:docPartBody>
        <w:p w:rsidR="006E1AE9" w:rsidRDefault="00855095" w:rsidP="00855095">
          <w:pPr>
            <w:pStyle w:val="F80CEFE07E524A2C994ABAE00B3BEEA0"/>
          </w:pPr>
          <w:r w:rsidRPr="00C05073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F149525B0B14C1DBF90ADEEAC0AF2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504728-29AE-4E14-94BF-C77C68775E89}"/>
      </w:docPartPr>
      <w:docPartBody>
        <w:p w:rsidR="006E1AE9" w:rsidRDefault="00855095" w:rsidP="00855095">
          <w:pPr>
            <w:pStyle w:val="FF149525B0B14C1DBF90ADEEAC0AF29E"/>
          </w:pPr>
          <w:r w:rsidRPr="00C05073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BC24A41B93A4734BB5CD1C88CCF7B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DF19D2-8FE7-4866-8397-9CC54861ABE6}"/>
      </w:docPartPr>
      <w:docPartBody>
        <w:p w:rsidR="006E1AE9" w:rsidRDefault="00855095" w:rsidP="00855095">
          <w:pPr>
            <w:pStyle w:val="6BC24A41B93A4734BB5CD1C88CCF7B3C"/>
          </w:pPr>
          <w:r w:rsidRPr="00C05073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418C65FF33B42639168ABB282E839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A1AD72-D224-481A-958D-9D6E411A19EA}"/>
      </w:docPartPr>
      <w:docPartBody>
        <w:p w:rsidR="00DC6743" w:rsidRDefault="003275EB" w:rsidP="003275EB">
          <w:pPr>
            <w:pStyle w:val="3418C65FF33B42639168ABB282E839D9"/>
          </w:pPr>
          <w:r w:rsidRPr="00C05073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D6CE36618EF49CDA289D755D5814B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1B9D1F-3C91-4CCF-AC83-555501BB2A1A}"/>
      </w:docPartPr>
      <w:docPartBody>
        <w:p w:rsidR="00DC6743" w:rsidRDefault="003275EB" w:rsidP="003275EB">
          <w:pPr>
            <w:pStyle w:val="BD6CE36618EF49CDA289D755D5814B8D"/>
          </w:pPr>
          <w:r w:rsidRPr="00C05073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91E"/>
    <w:rsid w:val="000C0985"/>
    <w:rsid w:val="003275EB"/>
    <w:rsid w:val="003306E4"/>
    <w:rsid w:val="003723F7"/>
    <w:rsid w:val="00377F24"/>
    <w:rsid w:val="00394670"/>
    <w:rsid w:val="0042391E"/>
    <w:rsid w:val="004700EB"/>
    <w:rsid w:val="006E1AE9"/>
    <w:rsid w:val="00855095"/>
    <w:rsid w:val="00DC6743"/>
    <w:rsid w:val="00EB5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275EB"/>
    <w:rPr>
      <w:color w:val="808080"/>
    </w:rPr>
  </w:style>
  <w:style w:type="paragraph" w:customStyle="1" w:styleId="81A1D638F8CB481F86B39C2770C0F78C">
    <w:name w:val="81A1D638F8CB481F86B39C2770C0F78C"/>
    <w:rsid w:val="0042391E"/>
  </w:style>
  <w:style w:type="paragraph" w:customStyle="1" w:styleId="0822381C32854A6496A2F70703D5734E">
    <w:name w:val="0822381C32854A6496A2F70703D5734E"/>
    <w:rsid w:val="00855095"/>
  </w:style>
  <w:style w:type="paragraph" w:customStyle="1" w:styleId="C6C34050075E4B9D808123069A82E6E5">
    <w:name w:val="C6C34050075E4B9D808123069A82E6E5"/>
    <w:rsid w:val="00855095"/>
  </w:style>
  <w:style w:type="paragraph" w:customStyle="1" w:styleId="F80CEFE07E524A2C994ABAE00B3BEEA0">
    <w:name w:val="F80CEFE07E524A2C994ABAE00B3BEEA0"/>
    <w:rsid w:val="00855095"/>
  </w:style>
  <w:style w:type="paragraph" w:customStyle="1" w:styleId="FF149525B0B14C1DBF90ADEEAC0AF29E">
    <w:name w:val="FF149525B0B14C1DBF90ADEEAC0AF29E"/>
    <w:rsid w:val="00855095"/>
  </w:style>
  <w:style w:type="paragraph" w:customStyle="1" w:styleId="6BC24A41B93A4734BB5CD1C88CCF7B3C">
    <w:name w:val="6BC24A41B93A4734BB5CD1C88CCF7B3C"/>
    <w:rsid w:val="00855095"/>
  </w:style>
  <w:style w:type="paragraph" w:customStyle="1" w:styleId="3418C65FF33B42639168ABB282E839D9">
    <w:name w:val="3418C65FF33B42639168ABB282E839D9"/>
    <w:rsid w:val="003275EB"/>
    <w:rPr>
      <w:kern w:val="2"/>
      <w14:ligatures w14:val="standardContextual"/>
    </w:rPr>
  </w:style>
  <w:style w:type="paragraph" w:customStyle="1" w:styleId="BD6CE36618EF49CDA289D755D5814B8D">
    <w:name w:val="BD6CE36618EF49CDA289D755D5814B8D"/>
    <w:rsid w:val="003275EB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County Letterhead</Template>
  <TotalTime>5</TotalTime>
  <Pages>3</Pages>
  <Words>473</Words>
  <Characters>2697</Characters>
  <Application>Microsoft Office Word</Application>
  <DocSecurity>4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Prison Letterhead</vt:lpstr>
    </vt:vector>
  </TitlesOfParts>
  <Company>Hewlett-Packard Company</Company>
  <LinksUpToDate>false</LinksUpToDate>
  <CharactersWithSpaces>3164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Prison Letterhead</dc:title>
  <dc:creator>jcline@co.greene.pa.us</dc:creator>
  <cp:lastModifiedBy>Jeff Marshall</cp:lastModifiedBy>
  <cp:revision>2</cp:revision>
  <cp:lastPrinted>2024-07-15T13:22:00Z</cp:lastPrinted>
  <dcterms:created xsi:type="dcterms:W3CDTF">2024-07-15T13:27:00Z</dcterms:created>
  <dcterms:modified xsi:type="dcterms:W3CDTF">2024-07-15T13:27:00Z</dcterms:modified>
</cp:coreProperties>
</file>